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17365D" w:themeColor="text2" w:themeShade="BF"/>
  <w:body>
    <w:p w:rsidR="00AC1A6A" w:rsidRDefault="00F436A7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-224155</wp:posOffset>
                </wp:positionV>
                <wp:extent cx="3324225" cy="388620"/>
                <wp:effectExtent l="0" t="0" r="9525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3886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6A7" w:rsidRPr="00F436A7" w:rsidRDefault="00F436A7" w:rsidP="00F436A7">
                            <w:pPr>
                              <w:jc w:val="center"/>
                              <w:rPr>
                                <w:color w:val="FFC00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36A7">
                              <w:rPr>
                                <w:rFonts w:hint="eastAsia"/>
                                <w:color w:val="FFC00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～小坂みかん編～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1" o:spid="_x0000_s1026" style="position:absolute;left:0;text-align:left;margin-left:352.5pt;margin-top:-17.65pt;width:261.75pt;height:30.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" fillcolor="#17365d [2415]" stroked="f" strokeweight="2pt">
                <v:textbox>
                  <w:txbxContent>
                    <w:p w:rsidR="00F436A7" w:rsidRPr="00F436A7" w:rsidRDefault="00F436A7" w:rsidP="00F436A7">
                      <w:pPr>
                        <w:jc w:val="center"/>
                        <w:rPr>
                          <w:color w:val="FFC00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436A7">
                        <w:rPr>
                          <w:rFonts w:hint="eastAsia"/>
                          <w:color w:val="FFC00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～小坂みかん編～</w:t>
                      </w:r>
                    </w:p>
                  </w:txbxContent>
                </v:textbox>
              </v:rect>
            </w:pict>
          </mc:Fallback>
        </mc:AlternateContent>
      </w:r>
      <w:r w:rsidR="002E3C5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F5A892" wp14:editId="1F50C0C8">
                <wp:simplePos x="0" y="0"/>
                <wp:positionH relativeFrom="column">
                  <wp:posOffset>3695700</wp:posOffset>
                </wp:positionH>
                <wp:positionV relativeFrom="paragraph">
                  <wp:posOffset>267335</wp:posOffset>
                </wp:positionV>
                <wp:extent cx="2457450" cy="1695450"/>
                <wp:effectExtent l="19050" t="19050" r="19050" b="1905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69545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6A7" w:rsidRPr="00F436A7" w:rsidRDefault="00F436A7" w:rsidP="002E3C55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事業者名</w:t>
                            </w:r>
                          </w:p>
                          <w:p w:rsidR="002E3C55" w:rsidRPr="00F436A7" w:rsidRDefault="00F436A7" w:rsidP="002E3C55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E3C55"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Pan </w:t>
                            </w:r>
                            <w:proofErr w:type="spellStart"/>
                            <w:r w:rsidR="002E3C55"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Aihara</w:t>
                            </w:r>
                            <w:proofErr w:type="spellEnd"/>
                            <w:r w:rsidR="00BB5A0E"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（パン屋）</w:t>
                            </w:r>
                          </w:p>
                          <w:p w:rsidR="00F436A7" w:rsidRPr="00F436A7" w:rsidRDefault="00F436A7" w:rsidP="002E3C55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住所</w:t>
                            </w:r>
                            <w:r w:rsidR="002E3C55"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2E3C55" w:rsidRPr="00F436A7" w:rsidRDefault="00F436A7" w:rsidP="002E3C55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E3C55"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伊豆の国市御門12</w:t>
                            </w:r>
                          </w:p>
                          <w:p w:rsidR="00F436A7" w:rsidRPr="00F436A7" w:rsidRDefault="002E3C55" w:rsidP="002E3C55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商品</w:t>
                            </w:r>
                            <w:r w:rsidR="00F436A7"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名</w:t>
                            </w:r>
                          </w:p>
                          <w:p w:rsidR="002E3C55" w:rsidRPr="00F436A7" w:rsidRDefault="00F436A7" w:rsidP="002E3C55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E3C55"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小坂みかんロール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" o:spid="_x0000_s1027" style="position:absolute;left:0;text-align:left;margin-left:291pt;margin-top:21.05pt;width:193.5pt;height:13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" fillcolor="#ffc000" strokecolor="#ffc000" strokeweight="3pt">
                <v:textbox>
                  <w:txbxContent>
                    <w:p w:rsidR="00F436A7" w:rsidRPr="00F436A7" w:rsidRDefault="00F436A7" w:rsidP="002E3C55">
                      <w:pPr>
                        <w:jc w:val="left"/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>事業者名</w:t>
                      </w:r>
                    </w:p>
                    <w:p w:rsidR="002E3C55" w:rsidRPr="00F436A7" w:rsidRDefault="00F436A7" w:rsidP="002E3C55">
                      <w:pPr>
                        <w:jc w:val="left"/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 xml:space="preserve">　</w:t>
                      </w:r>
                      <w:r w:rsidR="002E3C55"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 xml:space="preserve">Pan </w:t>
                      </w:r>
                      <w:proofErr w:type="spellStart"/>
                      <w:r w:rsidR="002E3C55"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>Aihara</w:t>
                      </w:r>
                      <w:proofErr w:type="spellEnd"/>
                      <w:r w:rsidR="00BB5A0E"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>（パン屋）</w:t>
                      </w:r>
                    </w:p>
                    <w:p w:rsidR="00F436A7" w:rsidRPr="00F436A7" w:rsidRDefault="00F436A7" w:rsidP="002E3C55">
                      <w:pPr>
                        <w:jc w:val="left"/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>住所</w:t>
                      </w:r>
                      <w:r w:rsidR="002E3C55"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2E3C55" w:rsidRPr="00F436A7" w:rsidRDefault="00F436A7" w:rsidP="002E3C55">
                      <w:pPr>
                        <w:jc w:val="left"/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 xml:space="preserve">　</w:t>
                      </w:r>
                      <w:r w:rsidR="002E3C55"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>伊豆の国市御門12</w:t>
                      </w:r>
                    </w:p>
                    <w:p w:rsidR="00F436A7" w:rsidRPr="00F436A7" w:rsidRDefault="002E3C55" w:rsidP="002E3C55">
                      <w:pPr>
                        <w:jc w:val="left"/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>商品</w:t>
                      </w:r>
                      <w:r w:rsidR="00F436A7"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>名</w:t>
                      </w:r>
                    </w:p>
                    <w:p w:rsidR="002E3C55" w:rsidRPr="00F436A7" w:rsidRDefault="00F436A7" w:rsidP="002E3C55">
                      <w:pPr>
                        <w:jc w:val="left"/>
                        <w:rPr>
                          <w:rFonts w:ascii="HG創英角ｺﾞｼｯｸUB" w:eastAsia="HG創英角ｺﾞｼｯｸUB" w:hAnsi="HG創英角ｺﾞｼｯｸUB"/>
                          <w:color w:val="1F497D" w:themeColor="text2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 xml:space="preserve">　</w:t>
                      </w:r>
                      <w:r w:rsidR="002E3C55"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>小坂みかんロール</w:t>
                      </w:r>
                    </w:p>
                  </w:txbxContent>
                </v:textbox>
              </v:roundrect>
            </w:pict>
          </mc:Fallback>
        </mc:AlternateContent>
      </w:r>
      <w:r w:rsidR="00847CEF">
        <w:rPr>
          <w:noProof/>
        </w:rPr>
        <w:drawing>
          <wp:inline distT="0" distB="0" distL="0" distR="0" wp14:anchorId="78008707" wp14:editId="47491798">
            <wp:extent cx="3400425" cy="2266950"/>
            <wp:effectExtent l="0" t="0" r="9525" b="0"/>
            <wp:docPr id="5" name="図 5" descr="C:\Users\ys501891\Desktop\301111 6次化記者発表\IMG_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s501891\Desktop\301111 6次化記者発表\IMG_11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3C55" w:rsidRDefault="002E3C5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0B0FE2" wp14:editId="006D4CD0">
                <wp:simplePos x="0" y="0"/>
                <wp:positionH relativeFrom="column">
                  <wp:posOffset>180974</wp:posOffset>
                </wp:positionH>
                <wp:positionV relativeFrom="paragraph">
                  <wp:posOffset>309245</wp:posOffset>
                </wp:positionV>
                <wp:extent cx="2790825" cy="1695450"/>
                <wp:effectExtent l="19050" t="19050" r="28575" b="1905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69545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6A7" w:rsidRPr="00F436A7" w:rsidRDefault="00F436A7" w:rsidP="002E3C55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事業者名</w:t>
                            </w:r>
                          </w:p>
                          <w:p w:rsidR="002E3C55" w:rsidRPr="00F436A7" w:rsidRDefault="00F436A7" w:rsidP="002E3C55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E3C55"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みどりや</w:t>
                            </w:r>
                            <w:r w:rsidR="00BB5A0E"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（パン屋）</w:t>
                            </w:r>
                          </w:p>
                          <w:p w:rsidR="00F436A7" w:rsidRPr="00F436A7" w:rsidRDefault="00F436A7" w:rsidP="002E3C55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住所</w:t>
                            </w:r>
                            <w:r w:rsidR="002E3C55"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  <w:p w:rsidR="002E3C55" w:rsidRPr="00F436A7" w:rsidRDefault="00F436A7" w:rsidP="002E3C55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B5A0E"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伊豆の国市長岡1118</w:t>
                            </w:r>
                          </w:p>
                          <w:p w:rsidR="00F436A7" w:rsidRPr="00F436A7" w:rsidRDefault="002E3C55" w:rsidP="002E3C55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商品</w:t>
                            </w:r>
                            <w:r w:rsidR="00F436A7"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名</w:t>
                            </w:r>
                          </w:p>
                          <w:p w:rsidR="002E3C55" w:rsidRPr="00F436A7" w:rsidRDefault="00F436A7" w:rsidP="002E3C55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B5A0E"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まるごと小坂みかんパン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" o:spid="_x0000_s1028" style="position:absolute;left:0;text-align:left;margin-left:14.25pt;margin-top:24.35pt;width:219.75pt;height:13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" fillcolor="#ffc000" strokecolor="#ffc000" strokeweight="3pt">
                <v:textbox>
                  <w:txbxContent>
                    <w:p w:rsidR="00F436A7" w:rsidRPr="00F436A7" w:rsidRDefault="00F436A7" w:rsidP="002E3C55">
                      <w:pPr>
                        <w:jc w:val="left"/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>事業者名</w:t>
                      </w:r>
                    </w:p>
                    <w:p w:rsidR="002E3C55" w:rsidRPr="00F436A7" w:rsidRDefault="00F436A7" w:rsidP="002E3C55">
                      <w:pPr>
                        <w:jc w:val="left"/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 xml:space="preserve">　</w:t>
                      </w:r>
                      <w:r w:rsidR="002E3C55"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>みどりや</w:t>
                      </w:r>
                      <w:r w:rsidR="00BB5A0E"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>（パン屋）</w:t>
                      </w:r>
                    </w:p>
                    <w:p w:rsidR="00F436A7" w:rsidRPr="00F436A7" w:rsidRDefault="00F436A7" w:rsidP="002E3C55">
                      <w:pPr>
                        <w:jc w:val="left"/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>住所</w:t>
                      </w:r>
                      <w:r w:rsidR="002E3C55"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 xml:space="preserve">　　</w:t>
                      </w:r>
                    </w:p>
                    <w:p w:rsidR="002E3C55" w:rsidRPr="00F436A7" w:rsidRDefault="00F436A7" w:rsidP="002E3C55">
                      <w:pPr>
                        <w:jc w:val="left"/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 xml:space="preserve">　</w:t>
                      </w:r>
                      <w:r w:rsidR="00BB5A0E"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>伊豆の国市長岡1118</w:t>
                      </w:r>
                    </w:p>
                    <w:p w:rsidR="00F436A7" w:rsidRPr="00F436A7" w:rsidRDefault="002E3C55" w:rsidP="002E3C55">
                      <w:pPr>
                        <w:jc w:val="left"/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>商品</w:t>
                      </w:r>
                      <w:r w:rsidR="00F436A7"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>名</w:t>
                      </w:r>
                    </w:p>
                    <w:p w:rsidR="002E3C55" w:rsidRPr="00F436A7" w:rsidRDefault="00F436A7" w:rsidP="002E3C55">
                      <w:pPr>
                        <w:jc w:val="left"/>
                        <w:rPr>
                          <w:rFonts w:ascii="HG創英角ｺﾞｼｯｸUB" w:eastAsia="HG創英角ｺﾞｼｯｸUB" w:hAnsi="HG創英角ｺﾞｼｯｸUB"/>
                          <w:color w:val="1F497D" w:themeColor="text2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 xml:space="preserve">　</w:t>
                      </w:r>
                      <w:r w:rsidR="00BB5A0E"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>まるごと小坂みかんパン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</w:rPr>
        <w:t xml:space="preserve">　　　　　　　　　　　　　　　　　　　　　　　　</w:t>
      </w:r>
      <w:r>
        <w:rPr>
          <w:rFonts w:hint="eastAsia"/>
          <w:noProof/>
        </w:rPr>
        <w:drawing>
          <wp:inline distT="0" distB="0" distL="0" distR="0" wp14:anchorId="7C2876C4" wp14:editId="376127AE">
            <wp:extent cx="3384000" cy="2256000"/>
            <wp:effectExtent l="0" t="0" r="6985" b="0"/>
            <wp:docPr id="8" name="図 8" descr="C:\Users\ys501891\Desktop\301111 6次化記者発表\IMG_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s501891\Desktop\301111 6次化記者発表\IMG_11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225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5A0E" w:rsidRDefault="00BB5A0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5AA95D" wp14:editId="2F2004D1">
                <wp:simplePos x="0" y="0"/>
                <wp:positionH relativeFrom="column">
                  <wp:posOffset>3590290</wp:posOffset>
                </wp:positionH>
                <wp:positionV relativeFrom="paragraph">
                  <wp:posOffset>328295</wp:posOffset>
                </wp:positionV>
                <wp:extent cx="2790825" cy="1695450"/>
                <wp:effectExtent l="19050" t="19050" r="28575" b="1905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69545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6A7" w:rsidRPr="00F436A7" w:rsidRDefault="00F436A7" w:rsidP="00BB5A0E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事業者名</w:t>
                            </w:r>
                          </w:p>
                          <w:p w:rsidR="00BB5A0E" w:rsidRPr="00F436A7" w:rsidRDefault="00F436A7" w:rsidP="00BB5A0E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B5A0E"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佳月園（和菓子）</w:t>
                            </w:r>
                          </w:p>
                          <w:p w:rsidR="00F436A7" w:rsidRPr="00F436A7" w:rsidRDefault="00F436A7" w:rsidP="00BB5A0E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住所</w:t>
                            </w:r>
                          </w:p>
                          <w:p w:rsidR="00F436A7" w:rsidRPr="00F436A7" w:rsidRDefault="00F436A7" w:rsidP="00BB5A0E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B5A0E"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伊豆の国市南條1609</w:t>
                            </w:r>
                          </w:p>
                          <w:p w:rsidR="00F436A7" w:rsidRPr="00F436A7" w:rsidRDefault="00BB5A0E" w:rsidP="00BB5A0E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商品</w:t>
                            </w:r>
                            <w:r w:rsidR="00F436A7"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名</w:t>
                            </w:r>
                          </w:p>
                          <w:p w:rsidR="00BB5A0E" w:rsidRPr="00F436A7" w:rsidRDefault="00F436A7" w:rsidP="00BB5A0E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B5A0E"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pacing w:val="2"/>
                                <w:w w:val="87"/>
                                <w:kern w:val="0"/>
                                <w:sz w:val="24"/>
                                <w:szCs w:val="24"/>
                                <w:fitText w:val="2520" w:id="1642867457"/>
                              </w:rPr>
                              <w:t>小坂みかんオレンジケー</w:t>
                            </w:r>
                            <w:r w:rsidR="00BB5A0E"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pacing w:val="-10"/>
                                <w:w w:val="87"/>
                                <w:kern w:val="0"/>
                                <w:sz w:val="24"/>
                                <w:szCs w:val="24"/>
                                <w:fitText w:val="2520" w:id="1642867457"/>
                              </w:rPr>
                              <w:t>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1" o:spid="_x0000_s1029" style="position:absolute;left:0;text-align:left;margin-left:282.7pt;margin-top:25.85pt;width:219.75pt;height:13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" fillcolor="#ffc000" strokecolor="#ffc000" strokeweight="3pt">
                <v:textbox>
                  <w:txbxContent>
                    <w:p w:rsidR="00F436A7" w:rsidRPr="00F436A7" w:rsidRDefault="00F436A7" w:rsidP="00BB5A0E">
                      <w:pPr>
                        <w:jc w:val="left"/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>事業者名</w:t>
                      </w:r>
                    </w:p>
                    <w:p w:rsidR="00BB5A0E" w:rsidRPr="00F436A7" w:rsidRDefault="00F436A7" w:rsidP="00BB5A0E">
                      <w:pPr>
                        <w:jc w:val="left"/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 xml:space="preserve">　</w:t>
                      </w:r>
                      <w:r w:rsidR="00BB5A0E"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>佳月園（和菓子）</w:t>
                      </w:r>
                    </w:p>
                    <w:p w:rsidR="00F436A7" w:rsidRPr="00F436A7" w:rsidRDefault="00F436A7" w:rsidP="00BB5A0E">
                      <w:pPr>
                        <w:jc w:val="left"/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>住所</w:t>
                      </w:r>
                    </w:p>
                    <w:p w:rsidR="00F436A7" w:rsidRPr="00F436A7" w:rsidRDefault="00F436A7" w:rsidP="00BB5A0E">
                      <w:pPr>
                        <w:jc w:val="left"/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 xml:space="preserve">　</w:t>
                      </w:r>
                      <w:r w:rsidR="00BB5A0E"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>伊豆の国市南條1609</w:t>
                      </w:r>
                    </w:p>
                    <w:p w:rsidR="00F436A7" w:rsidRPr="00F436A7" w:rsidRDefault="00BB5A0E" w:rsidP="00BB5A0E">
                      <w:pPr>
                        <w:jc w:val="left"/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>商品</w:t>
                      </w:r>
                      <w:r w:rsidR="00F436A7"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>名</w:t>
                      </w:r>
                    </w:p>
                    <w:p w:rsidR="00BB5A0E" w:rsidRPr="00F436A7" w:rsidRDefault="00F436A7" w:rsidP="00BB5A0E">
                      <w:pPr>
                        <w:jc w:val="left"/>
                        <w:rPr>
                          <w:rFonts w:ascii="HG創英角ｺﾞｼｯｸUB" w:eastAsia="HG創英角ｺﾞｼｯｸUB" w:hAnsi="HG創英角ｺﾞｼｯｸUB"/>
                          <w:color w:val="1F497D" w:themeColor="text2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 xml:space="preserve">　</w:t>
                      </w:r>
                      <w:r w:rsidR="00BB5A0E"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pacing w:val="2"/>
                          <w:w w:val="87"/>
                          <w:kern w:val="0"/>
                          <w:sz w:val="24"/>
                          <w:szCs w:val="24"/>
                          <w:fitText w:val="2520" w:id="1642867457"/>
                        </w:rPr>
                        <w:t>小坂みかんオレンジケー</w:t>
                      </w:r>
                      <w:r w:rsidR="00BB5A0E"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pacing w:val="-10"/>
                          <w:w w:val="87"/>
                          <w:kern w:val="0"/>
                          <w:sz w:val="24"/>
                          <w:szCs w:val="24"/>
                          <w:fitText w:val="2520" w:id="1642867457"/>
                        </w:rPr>
                        <w:t>キ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3384000" cy="2256000"/>
            <wp:effectExtent l="0" t="0" r="6985" b="0"/>
            <wp:docPr id="10" name="図 10" descr="C:\Users\ys501891\Desktop\301111 6次化記者発表\IMG_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s501891\Desktop\301111 6次化記者発表\IMG_11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225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5A0E" w:rsidRDefault="00BB5A0E" w:rsidP="00BB5A0E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AF1E0D" wp14:editId="36208934">
                <wp:simplePos x="0" y="0"/>
                <wp:positionH relativeFrom="column">
                  <wp:posOffset>180975</wp:posOffset>
                </wp:positionH>
                <wp:positionV relativeFrom="paragraph">
                  <wp:posOffset>252095</wp:posOffset>
                </wp:positionV>
                <wp:extent cx="2790825" cy="1914525"/>
                <wp:effectExtent l="19050" t="19050" r="28575" b="2857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9145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A0E" w:rsidRPr="00F436A7" w:rsidRDefault="00BB5A0E" w:rsidP="00BB5A0E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事業者名</w:t>
                            </w:r>
                          </w:p>
                          <w:p w:rsidR="00BB5A0E" w:rsidRPr="00F436A7" w:rsidRDefault="00BB5A0E" w:rsidP="00BB5A0E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　ふかせ菓子店</w:t>
                            </w:r>
                          </w:p>
                          <w:p w:rsidR="00BB5A0E" w:rsidRPr="00F436A7" w:rsidRDefault="00BB5A0E" w:rsidP="00BB5A0E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住所</w:t>
                            </w:r>
                          </w:p>
                          <w:p w:rsidR="00BB5A0E" w:rsidRPr="00F436A7" w:rsidRDefault="00BB5A0E" w:rsidP="00BB5A0E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　伊豆の国市大仁284</w:t>
                            </w:r>
                          </w:p>
                          <w:p w:rsidR="00BB5A0E" w:rsidRPr="00F436A7" w:rsidRDefault="00BB5A0E" w:rsidP="00BB5A0E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商 品 名</w:t>
                            </w:r>
                          </w:p>
                          <w:p w:rsidR="00BB5A0E" w:rsidRPr="00F436A7" w:rsidRDefault="00BB5A0E" w:rsidP="00BB5A0E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kern w:val="0"/>
                                <w:sz w:val="24"/>
                                <w:szCs w:val="24"/>
                              </w:rPr>
                              <w:t>小坂みかんマドレーヌ（写真左）</w:t>
                            </w:r>
                          </w:p>
                          <w:p w:rsidR="00BB5A0E" w:rsidRPr="00F436A7" w:rsidRDefault="00BB5A0E" w:rsidP="00BB5A0E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kern w:val="0"/>
                                <w:sz w:val="24"/>
                                <w:szCs w:val="24"/>
                              </w:rPr>
                              <w:t xml:space="preserve">　小坂みかん（写真右）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3" o:spid="_x0000_s1030" style="position:absolute;left:0;text-align:left;margin-left:14.25pt;margin-top:19.85pt;width:219.75pt;height:15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" fillcolor="#ffc000" strokecolor="#ffc000" strokeweight="3pt">
                <v:textbox>
                  <w:txbxContent>
                    <w:p w:rsidR="00BB5A0E" w:rsidRPr="00F436A7" w:rsidRDefault="00BB5A0E" w:rsidP="00BB5A0E">
                      <w:pPr>
                        <w:jc w:val="left"/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>事業者名</w:t>
                      </w:r>
                    </w:p>
                    <w:p w:rsidR="00BB5A0E" w:rsidRPr="00F436A7" w:rsidRDefault="00BB5A0E" w:rsidP="00BB5A0E">
                      <w:pPr>
                        <w:jc w:val="left"/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 xml:space="preserve">　ふかせ菓子店</w:t>
                      </w:r>
                    </w:p>
                    <w:p w:rsidR="00BB5A0E" w:rsidRPr="00F436A7" w:rsidRDefault="00BB5A0E" w:rsidP="00BB5A0E">
                      <w:pPr>
                        <w:jc w:val="left"/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>住所</w:t>
                      </w:r>
                    </w:p>
                    <w:p w:rsidR="00BB5A0E" w:rsidRPr="00F436A7" w:rsidRDefault="00BB5A0E" w:rsidP="00BB5A0E">
                      <w:pPr>
                        <w:jc w:val="left"/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 xml:space="preserve">　伊豆の国市大仁284</w:t>
                      </w:r>
                    </w:p>
                    <w:p w:rsidR="00BB5A0E" w:rsidRPr="00F436A7" w:rsidRDefault="00BB5A0E" w:rsidP="00BB5A0E">
                      <w:pPr>
                        <w:jc w:val="left"/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 xml:space="preserve">商 品 </w:t>
                      </w: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>名</w:t>
                      </w:r>
                    </w:p>
                    <w:p w:rsidR="00BB5A0E" w:rsidRPr="00F436A7" w:rsidRDefault="00BB5A0E" w:rsidP="00BB5A0E">
                      <w:pPr>
                        <w:jc w:val="left"/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kern w:val="0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 xml:space="preserve">　</w:t>
                      </w: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kern w:val="0"/>
                          <w:sz w:val="24"/>
                          <w:szCs w:val="24"/>
                        </w:rPr>
                        <w:t>小坂みかんマドレーヌ（写真左）</w:t>
                      </w:r>
                    </w:p>
                    <w:p w:rsidR="00BB5A0E" w:rsidRPr="00F436A7" w:rsidRDefault="00BB5A0E" w:rsidP="00BB5A0E">
                      <w:pPr>
                        <w:jc w:val="left"/>
                        <w:rPr>
                          <w:rFonts w:ascii="HG創英角ｺﾞｼｯｸUB" w:eastAsia="HG創英角ｺﾞｼｯｸUB" w:hAnsi="HG創英角ｺﾞｼｯｸUB"/>
                          <w:color w:val="1F497D" w:themeColor="text2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kern w:val="0"/>
                          <w:sz w:val="24"/>
                          <w:szCs w:val="24"/>
                        </w:rPr>
                        <w:t xml:space="preserve">　小坂みかん（写真右）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</w:rPr>
        <w:t xml:space="preserve">　</w:t>
      </w:r>
      <w:r>
        <w:rPr>
          <w:rFonts w:hint="eastAsia"/>
          <w:noProof/>
        </w:rPr>
        <w:drawing>
          <wp:inline distT="0" distB="0" distL="0" distR="0" wp14:anchorId="193C5761" wp14:editId="3AF0D34B">
            <wp:extent cx="3384000" cy="2256000"/>
            <wp:effectExtent l="0" t="0" r="6985" b="0"/>
            <wp:docPr id="12" name="図 12" descr="C:\Users\ys501891\Desktop\301111 6次化記者発表\IMG_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s501891\Desktop\301111 6次化記者発表\IMG_11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225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3428" w:rsidRDefault="00BB5A0E" w:rsidP="00BB5A0E">
      <w:pPr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16A09A" wp14:editId="001C3BB8">
                <wp:simplePos x="0" y="0"/>
                <wp:positionH relativeFrom="column">
                  <wp:posOffset>3695700</wp:posOffset>
                </wp:positionH>
                <wp:positionV relativeFrom="paragraph">
                  <wp:posOffset>57150</wp:posOffset>
                </wp:positionV>
                <wp:extent cx="2790825" cy="2124075"/>
                <wp:effectExtent l="19050" t="19050" r="28575" b="28575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212407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A0E" w:rsidRPr="00F436A7" w:rsidRDefault="00BB5A0E" w:rsidP="00BB5A0E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事業者名</w:t>
                            </w:r>
                          </w:p>
                          <w:p w:rsidR="00BB5A0E" w:rsidRPr="00F436A7" w:rsidRDefault="00BB5A0E" w:rsidP="00BB5A0E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　山ト食品</w:t>
                            </w:r>
                          </w:p>
                          <w:p w:rsidR="00BB5A0E" w:rsidRPr="00F436A7" w:rsidRDefault="00BB5A0E" w:rsidP="00BB5A0E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住所</w:t>
                            </w:r>
                          </w:p>
                          <w:p w:rsidR="00BB5A0E" w:rsidRPr="00F436A7" w:rsidRDefault="00BB5A0E" w:rsidP="00BB5A0E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E76025"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伊豆の国市吉田563</w:t>
                            </w:r>
                          </w:p>
                          <w:p w:rsidR="00BB5A0E" w:rsidRPr="00F436A7" w:rsidRDefault="00BB5A0E" w:rsidP="00BB5A0E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商 品 名</w:t>
                            </w:r>
                          </w:p>
                          <w:p w:rsidR="00E76025" w:rsidRPr="00F436A7" w:rsidRDefault="00BB5A0E" w:rsidP="00BB5A0E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E76025"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kern w:val="0"/>
                                <w:sz w:val="24"/>
                                <w:szCs w:val="24"/>
                              </w:rPr>
                              <w:t>小坂みかんと白いんげん豆煮</w:t>
                            </w: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E76025"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kern w:val="0"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  <w:p w:rsidR="00BB5A0E" w:rsidRPr="00F436A7" w:rsidRDefault="00E76025" w:rsidP="00BB5A0E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pacing w:val="1"/>
                                <w:w w:val="72"/>
                                <w:kern w:val="0"/>
                                <w:sz w:val="24"/>
                                <w:szCs w:val="24"/>
                                <w:fitText w:val="2436" w:id="1642869762"/>
                              </w:rPr>
                              <w:t>小坂みかんと豚スペアリブの</w:t>
                            </w: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pacing w:val="-2"/>
                                <w:w w:val="72"/>
                                <w:kern w:val="0"/>
                                <w:sz w:val="24"/>
                                <w:szCs w:val="24"/>
                                <w:fitText w:val="2436" w:id="1642869762"/>
                              </w:rPr>
                              <w:t>オ</w:t>
                            </w: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w w:val="70"/>
                                <w:kern w:val="0"/>
                                <w:sz w:val="24"/>
                                <w:szCs w:val="24"/>
                                <w:fitText w:val="840" w:id="1642869763"/>
                              </w:rPr>
                              <w:t>レンジ焼</w:t>
                            </w: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pacing w:val="2"/>
                                <w:w w:val="70"/>
                                <w:kern w:val="0"/>
                                <w:sz w:val="24"/>
                                <w:szCs w:val="24"/>
                                <w:fitText w:val="840" w:id="1642869763"/>
                              </w:rPr>
                              <w:t>き</w:t>
                            </w:r>
                          </w:p>
                          <w:p w:rsidR="00E76025" w:rsidRPr="00F436A7" w:rsidRDefault="00E76025" w:rsidP="00BB5A0E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9742D7" w:rsidRPr="009742D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pacing w:val="9"/>
                                <w:w w:val="93"/>
                                <w:kern w:val="0"/>
                                <w:sz w:val="24"/>
                                <w:szCs w:val="24"/>
                                <w:fitText w:val="3360" w:id="1642869764"/>
                              </w:rPr>
                              <w:t>鶏</w:t>
                            </w:r>
                            <w:r w:rsidR="009742D7" w:rsidRPr="009742D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w w:val="93"/>
                                <w:kern w:val="0"/>
                                <w:sz w:val="24"/>
                                <w:szCs w:val="24"/>
                                <w:fitText w:val="3360" w:id="1642869764"/>
                              </w:rPr>
                              <w:t>もも肉の小坂みかんの</w:t>
                            </w:r>
                            <w:r w:rsidRPr="009742D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w w:val="93"/>
                                <w:kern w:val="0"/>
                                <w:sz w:val="24"/>
                                <w:szCs w:val="24"/>
                                <w:fitText w:val="3360" w:id="1642869764"/>
                              </w:rPr>
                              <w:t>洋風焼き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5" o:spid="_x0000_s1031" style="position:absolute;margin-left:291pt;margin-top:4.5pt;width:219.75pt;height:16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" fillcolor="#ffc000" strokecolor="#ffc000" strokeweight="3pt">
                <v:textbox>
                  <w:txbxContent>
                    <w:p w:rsidR="00BB5A0E" w:rsidRPr="00F436A7" w:rsidRDefault="00BB5A0E" w:rsidP="00BB5A0E">
                      <w:pPr>
                        <w:jc w:val="left"/>
                        <w:rPr>
                          <w:rFonts w:ascii="HG創英角ｺﾞｼｯｸUB" w:eastAsia="HG創英角ｺﾞｼｯｸUB" w:hAnsi="HG創英角ｺﾞｼｯｸUB"/>
                          <w:color w:val="1F497D" w:themeColor="text2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>事業者名</w:t>
                      </w:r>
                    </w:p>
                    <w:p w:rsidR="00BB5A0E" w:rsidRPr="00F436A7" w:rsidRDefault="00BB5A0E" w:rsidP="00BB5A0E">
                      <w:pPr>
                        <w:jc w:val="left"/>
                        <w:rPr>
                          <w:rFonts w:ascii="HG創英角ｺﾞｼｯｸUB" w:eastAsia="HG創英角ｺﾞｼｯｸUB" w:hAnsi="HG創英角ｺﾞｼｯｸUB"/>
                          <w:color w:val="1F497D" w:themeColor="text2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 xml:space="preserve">　山ト食品</w:t>
                      </w:r>
                    </w:p>
                    <w:p w:rsidR="00BB5A0E" w:rsidRPr="00F436A7" w:rsidRDefault="00BB5A0E" w:rsidP="00BB5A0E">
                      <w:pPr>
                        <w:jc w:val="left"/>
                        <w:rPr>
                          <w:rFonts w:ascii="HG創英角ｺﾞｼｯｸUB" w:eastAsia="HG創英角ｺﾞｼｯｸUB" w:hAnsi="HG創英角ｺﾞｼｯｸUB"/>
                          <w:color w:val="1F497D" w:themeColor="text2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>住所</w:t>
                      </w:r>
                    </w:p>
                    <w:p w:rsidR="00BB5A0E" w:rsidRPr="00F436A7" w:rsidRDefault="00BB5A0E" w:rsidP="00BB5A0E">
                      <w:pPr>
                        <w:jc w:val="left"/>
                        <w:rPr>
                          <w:rFonts w:ascii="HG創英角ｺﾞｼｯｸUB" w:eastAsia="HG創英角ｺﾞｼｯｸUB" w:hAnsi="HG創英角ｺﾞｼｯｸUB"/>
                          <w:color w:val="1F497D" w:themeColor="text2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 xml:space="preserve">　</w:t>
                      </w:r>
                      <w:r w:rsidR="00E76025"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>伊豆の国市吉田563</w:t>
                      </w:r>
                    </w:p>
                    <w:p w:rsidR="00BB5A0E" w:rsidRPr="00F436A7" w:rsidRDefault="00BB5A0E" w:rsidP="00BB5A0E">
                      <w:pPr>
                        <w:jc w:val="left"/>
                        <w:rPr>
                          <w:rFonts w:ascii="HG創英角ｺﾞｼｯｸUB" w:eastAsia="HG創英角ｺﾞｼｯｸUB" w:hAnsi="HG創英角ｺﾞｼｯｸUB"/>
                          <w:color w:val="1F497D" w:themeColor="text2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>商 品 名</w:t>
                      </w:r>
                    </w:p>
                    <w:p w:rsidR="00E76025" w:rsidRPr="00F436A7" w:rsidRDefault="00BB5A0E" w:rsidP="00BB5A0E">
                      <w:pPr>
                        <w:jc w:val="left"/>
                        <w:rPr>
                          <w:rFonts w:ascii="HG創英角ｺﾞｼｯｸUB" w:eastAsia="HG創英角ｺﾞｼｯｸUB" w:hAnsi="HG創英角ｺﾞｼｯｸUB"/>
                          <w:color w:val="1F497D" w:themeColor="text2"/>
                          <w:kern w:val="0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 xml:space="preserve">　</w:t>
                      </w:r>
                      <w:r w:rsidR="00E76025"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kern w:val="0"/>
                          <w:sz w:val="24"/>
                          <w:szCs w:val="24"/>
                        </w:rPr>
                        <w:t>小坂みかんと白いんげん豆煮</w:t>
                      </w: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E76025"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kern w:val="0"/>
                          <w:sz w:val="24"/>
                          <w:szCs w:val="24"/>
                        </w:rPr>
                        <w:t xml:space="preserve">　　</w:t>
                      </w:r>
                    </w:p>
                    <w:p w:rsidR="00BB5A0E" w:rsidRPr="00F436A7" w:rsidRDefault="00E76025" w:rsidP="00BB5A0E">
                      <w:pPr>
                        <w:jc w:val="left"/>
                        <w:rPr>
                          <w:rFonts w:ascii="HG創英角ｺﾞｼｯｸUB" w:eastAsia="HG創英角ｺﾞｼｯｸUB" w:hAnsi="HG創英角ｺﾞｼｯｸUB"/>
                          <w:color w:val="1F497D" w:themeColor="text2"/>
                          <w:kern w:val="0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pacing w:val="1"/>
                          <w:w w:val="72"/>
                          <w:kern w:val="0"/>
                          <w:sz w:val="24"/>
                          <w:szCs w:val="24"/>
                          <w:fitText w:val="2436" w:id="1642869762"/>
                        </w:rPr>
                        <w:t>小坂みかんと豚スペアリブの</w:t>
                      </w: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pacing w:val="-2"/>
                          <w:w w:val="72"/>
                          <w:kern w:val="0"/>
                          <w:sz w:val="24"/>
                          <w:szCs w:val="24"/>
                          <w:fitText w:val="2436" w:id="1642869762"/>
                        </w:rPr>
                        <w:t>オ</w:t>
                      </w: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w w:val="70"/>
                          <w:kern w:val="0"/>
                          <w:sz w:val="24"/>
                          <w:szCs w:val="24"/>
                          <w:fitText w:val="840" w:id="1642869763"/>
                        </w:rPr>
                        <w:t>レンジ焼</w:t>
                      </w: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pacing w:val="2"/>
                          <w:w w:val="70"/>
                          <w:kern w:val="0"/>
                          <w:sz w:val="24"/>
                          <w:szCs w:val="24"/>
                          <w:fitText w:val="840" w:id="1642869763"/>
                        </w:rPr>
                        <w:t>き</w:t>
                      </w:r>
                    </w:p>
                    <w:p w:rsidR="00E76025" w:rsidRPr="00F436A7" w:rsidRDefault="00E76025" w:rsidP="00BB5A0E">
                      <w:pPr>
                        <w:jc w:val="left"/>
                        <w:rPr>
                          <w:rFonts w:ascii="HG創英角ｺﾞｼｯｸUB" w:eastAsia="HG創英角ｺﾞｼｯｸUB" w:hAnsi="HG創英角ｺﾞｼｯｸUB"/>
                          <w:color w:val="1F497D" w:themeColor="text2"/>
                          <w:kern w:val="0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9742D7" w:rsidRPr="009742D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pacing w:val="9"/>
                          <w:w w:val="93"/>
                          <w:kern w:val="0"/>
                          <w:sz w:val="24"/>
                          <w:szCs w:val="24"/>
                          <w:fitText w:val="3360" w:id="1642869764"/>
                        </w:rPr>
                        <w:t>鶏</w:t>
                      </w:r>
                      <w:r w:rsidR="009742D7" w:rsidRPr="009742D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w w:val="93"/>
                          <w:kern w:val="0"/>
                          <w:sz w:val="24"/>
                          <w:szCs w:val="24"/>
                          <w:fitText w:val="3360" w:id="1642869764"/>
                        </w:rPr>
                        <w:t>もも肉の小坂みかんの</w:t>
                      </w:r>
                      <w:r w:rsidRPr="009742D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w w:val="93"/>
                          <w:kern w:val="0"/>
                          <w:sz w:val="24"/>
                          <w:szCs w:val="24"/>
                          <w:fitText w:val="3360" w:id="1642869764"/>
                        </w:rPr>
                        <w:t>洋風焼き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562BBA6A" wp14:editId="669B53AB">
            <wp:extent cx="3384000" cy="2256000"/>
            <wp:effectExtent l="0" t="0" r="6985" b="0"/>
            <wp:docPr id="14" name="図 14" descr="C:\Users\ys501891\Desktop\301111 6次化記者発表\IMG_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s501891\Desktop\301111 6次化記者発表\IMG_11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225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3428" w:rsidRDefault="00F53428" w:rsidP="00F53428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60084F" wp14:editId="362B716D">
                <wp:simplePos x="0" y="0"/>
                <wp:positionH relativeFrom="column">
                  <wp:posOffset>280035</wp:posOffset>
                </wp:positionH>
                <wp:positionV relativeFrom="paragraph">
                  <wp:posOffset>30480</wp:posOffset>
                </wp:positionV>
                <wp:extent cx="2790825" cy="2400300"/>
                <wp:effectExtent l="19050" t="19050" r="28575" b="19050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240030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025" w:rsidRPr="00F436A7" w:rsidRDefault="00E76025" w:rsidP="00E76025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事業者名</w:t>
                            </w:r>
                          </w:p>
                          <w:p w:rsidR="00E76025" w:rsidRPr="00F436A7" w:rsidRDefault="00E76025" w:rsidP="00E76025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　静岡県立田方農業高等学校</w:t>
                            </w:r>
                          </w:p>
                          <w:p w:rsidR="00E76025" w:rsidRPr="00F436A7" w:rsidRDefault="00E76025" w:rsidP="00E76025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住所</w:t>
                            </w:r>
                          </w:p>
                          <w:p w:rsidR="00E76025" w:rsidRPr="00F436A7" w:rsidRDefault="00E76025" w:rsidP="00E76025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　田方郡函南町塚本961</w:t>
                            </w:r>
                          </w:p>
                          <w:p w:rsidR="00E76025" w:rsidRPr="00F436A7" w:rsidRDefault="00E76025" w:rsidP="00E76025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商 品 名</w:t>
                            </w:r>
                          </w:p>
                          <w:p w:rsidR="00E76025" w:rsidRPr="00F436A7" w:rsidRDefault="00E76025" w:rsidP="00E76025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kern w:val="0"/>
                                <w:sz w:val="24"/>
                                <w:szCs w:val="24"/>
                              </w:rPr>
                              <w:t xml:space="preserve">小坂みかんケーキ（写真左）　　　</w:t>
                            </w:r>
                          </w:p>
                          <w:p w:rsidR="00E76025" w:rsidRPr="00F436A7" w:rsidRDefault="00E76025" w:rsidP="00E76025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w w:val="75"/>
                                <w:kern w:val="0"/>
                                <w:sz w:val="24"/>
                                <w:szCs w:val="24"/>
                                <w:fitText w:val="3255" w:id="1642872833"/>
                              </w:rPr>
                              <w:t>ドライ小坂みかんパン（左から2個目</w:t>
                            </w: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pacing w:val="7"/>
                                <w:w w:val="75"/>
                                <w:kern w:val="0"/>
                                <w:sz w:val="24"/>
                                <w:szCs w:val="24"/>
                                <w:fitText w:val="3255" w:id="1642872833"/>
                              </w:rPr>
                              <w:t>）</w:t>
                            </w:r>
                          </w:p>
                          <w:p w:rsidR="00E76025" w:rsidRPr="00F436A7" w:rsidRDefault="00E76025" w:rsidP="00E76025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pacing w:val="1"/>
                                <w:w w:val="87"/>
                                <w:kern w:val="0"/>
                                <w:sz w:val="24"/>
                                <w:szCs w:val="24"/>
                                <w:fitText w:val="3360" w:id="1642871296"/>
                              </w:rPr>
                              <w:t>小坂みかんゼリー（右から2個目</w:t>
                            </w: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w w:val="87"/>
                                <w:kern w:val="0"/>
                                <w:sz w:val="24"/>
                                <w:szCs w:val="24"/>
                                <w:fitText w:val="3360" w:id="1642871296"/>
                              </w:rPr>
                              <w:t>）</w:t>
                            </w:r>
                          </w:p>
                          <w:p w:rsidR="00E76025" w:rsidRDefault="00E76025" w:rsidP="00E76025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pacing w:val="1"/>
                                <w:w w:val="87"/>
                                <w:kern w:val="0"/>
                                <w:sz w:val="24"/>
                                <w:szCs w:val="24"/>
                                <w:fitText w:val="3360" w:id="1642871553"/>
                              </w:rPr>
                              <w:t>小坂みかんミルクゼリー（写真左</w:t>
                            </w: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w w:val="87"/>
                                <w:kern w:val="0"/>
                                <w:sz w:val="24"/>
                                <w:szCs w:val="24"/>
                                <w:fitText w:val="3360" w:id="1642871553"/>
                              </w:rPr>
                              <w:t>）</w:t>
                            </w:r>
                          </w:p>
                          <w:p w:rsidR="00E76025" w:rsidRPr="00E76025" w:rsidRDefault="00E76025" w:rsidP="00E76025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7" o:spid="_x0000_s1032" style="position:absolute;left:0;text-align:left;margin-left:22.05pt;margin-top:2.4pt;width:219.75pt;height:18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" fillcolor="#ffc000" strokecolor="#ffc000" strokeweight="3pt">
                <v:textbox>
                  <w:txbxContent>
                    <w:p w:rsidR="00E76025" w:rsidRPr="00F436A7" w:rsidRDefault="00E76025" w:rsidP="00E76025">
                      <w:pPr>
                        <w:jc w:val="left"/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>事業者名</w:t>
                      </w:r>
                    </w:p>
                    <w:p w:rsidR="00E76025" w:rsidRPr="00F436A7" w:rsidRDefault="00E76025" w:rsidP="00E76025">
                      <w:pPr>
                        <w:jc w:val="left"/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 xml:space="preserve">　</w:t>
                      </w: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>静岡県立田方農業高等学校</w:t>
                      </w:r>
                    </w:p>
                    <w:p w:rsidR="00E76025" w:rsidRPr="00F436A7" w:rsidRDefault="00E76025" w:rsidP="00E76025">
                      <w:pPr>
                        <w:jc w:val="left"/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>住所</w:t>
                      </w:r>
                    </w:p>
                    <w:p w:rsidR="00E76025" w:rsidRPr="00F436A7" w:rsidRDefault="00E76025" w:rsidP="00E76025">
                      <w:pPr>
                        <w:jc w:val="left"/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 xml:space="preserve">　</w:t>
                      </w: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>田方郡函南町塚本961</w:t>
                      </w:r>
                    </w:p>
                    <w:p w:rsidR="00E76025" w:rsidRPr="00F436A7" w:rsidRDefault="00E76025" w:rsidP="00E76025">
                      <w:pPr>
                        <w:jc w:val="left"/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>商 品 名</w:t>
                      </w:r>
                    </w:p>
                    <w:p w:rsidR="00E76025" w:rsidRPr="00F436A7" w:rsidRDefault="00E76025" w:rsidP="00E76025">
                      <w:pPr>
                        <w:jc w:val="left"/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kern w:val="0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 xml:space="preserve">　</w:t>
                      </w: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kern w:val="0"/>
                          <w:sz w:val="24"/>
                          <w:szCs w:val="24"/>
                        </w:rPr>
                        <w:t>小坂みかん</w:t>
                      </w: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kern w:val="0"/>
                          <w:sz w:val="24"/>
                          <w:szCs w:val="24"/>
                        </w:rPr>
                        <w:t>ケーキ（写真左）</w:t>
                      </w: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kern w:val="0"/>
                          <w:sz w:val="24"/>
                          <w:szCs w:val="24"/>
                        </w:rPr>
                        <w:t xml:space="preserve">　　　</w:t>
                      </w:r>
                    </w:p>
                    <w:p w:rsidR="00E76025" w:rsidRPr="00F436A7" w:rsidRDefault="00E76025" w:rsidP="00E76025">
                      <w:pPr>
                        <w:jc w:val="left"/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kern w:val="0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w w:val="75"/>
                          <w:kern w:val="0"/>
                          <w:sz w:val="24"/>
                          <w:szCs w:val="24"/>
                          <w:fitText w:val="3255" w:id="1642872833"/>
                        </w:rPr>
                        <w:t>ドライ小坂みかんパン（左から2個目</w:t>
                      </w: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pacing w:val="7"/>
                          <w:w w:val="75"/>
                          <w:kern w:val="0"/>
                          <w:sz w:val="24"/>
                          <w:szCs w:val="24"/>
                          <w:fitText w:val="3255" w:id="1642872833"/>
                        </w:rPr>
                        <w:t>）</w:t>
                      </w:r>
                    </w:p>
                    <w:p w:rsidR="00E76025" w:rsidRPr="00F436A7" w:rsidRDefault="00E76025" w:rsidP="00E76025">
                      <w:pPr>
                        <w:jc w:val="left"/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kern w:val="0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pacing w:val="1"/>
                          <w:w w:val="87"/>
                          <w:kern w:val="0"/>
                          <w:sz w:val="24"/>
                          <w:szCs w:val="24"/>
                          <w:fitText w:val="3360" w:id="1642871296"/>
                        </w:rPr>
                        <w:t>小坂みかんゼリー（右から2個目</w:t>
                      </w: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w w:val="87"/>
                          <w:kern w:val="0"/>
                          <w:sz w:val="24"/>
                          <w:szCs w:val="24"/>
                          <w:fitText w:val="3360" w:id="1642871296"/>
                        </w:rPr>
                        <w:t>）</w:t>
                      </w:r>
                    </w:p>
                    <w:p w:rsidR="00E76025" w:rsidRDefault="00E76025" w:rsidP="00E76025">
                      <w:pPr>
                        <w:jc w:val="left"/>
                        <w:rPr>
                          <w:rFonts w:ascii="HG創英角ｺﾞｼｯｸUB" w:eastAsia="HG創英角ｺﾞｼｯｸUB" w:hAnsi="HG創英角ｺﾞｼｯｸUB" w:hint="eastAsia"/>
                          <w:kern w:val="0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pacing w:val="1"/>
                          <w:w w:val="87"/>
                          <w:kern w:val="0"/>
                          <w:sz w:val="24"/>
                          <w:szCs w:val="24"/>
                          <w:fitText w:val="3360" w:id="1642871553"/>
                        </w:rPr>
                        <w:t>小坂みかんミルクゼリー（写</w:t>
                      </w:r>
                      <w:bookmarkStart w:id="1" w:name="_GoBack"/>
                      <w:bookmarkEnd w:id="1"/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pacing w:val="1"/>
                          <w:w w:val="87"/>
                          <w:kern w:val="0"/>
                          <w:sz w:val="24"/>
                          <w:szCs w:val="24"/>
                          <w:fitText w:val="3360" w:id="1642871553"/>
                        </w:rPr>
                        <w:t>真左</w:t>
                      </w: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w w:val="87"/>
                          <w:kern w:val="0"/>
                          <w:sz w:val="24"/>
                          <w:szCs w:val="24"/>
                          <w:fitText w:val="3360" w:id="1642871553"/>
                        </w:rPr>
                        <w:t>）</w:t>
                      </w:r>
                    </w:p>
                    <w:p w:rsidR="00E76025" w:rsidRPr="00E76025" w:rsidRDefault="00E76025" w:rsidP="00E76025">
                      <w:pPr>
                        <w:jc w:val="left"/>
                        <w:rPr>
                          <w:rFonts w:ascii="HG創英角ｺﾞｼｯｸUB" w:eastAsia="HG創英角ｺﾞｼｯｸUB" w:hAnsi="HG創英角ｺﾞｼｯｸUB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7C3252B" wp14:editId="64759858">
            <wp:extent cx="3384000" cy="2256000"/>
            <wp:effectExtent l="0" t="0" r="6985" b="0"/>
            <wp:docPr id="16" name="図 16" descr="C:\Users\ys501891\Desktop\301111 6次化記者発表\IMG_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s501891\Desktop\301111 6次化記者発表\IMG_11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225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3428" w:rsidRDefault="00F53428" w:rsidP="00F53428">
      <w:pPr>
        <w:jc w:val="right"/>
      </w:pPr>
    </w:p>
    <w:p w:rsidR="00F53428" w:rsidRDefault="00F53428" w:rsidP="00BB5A0E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149F88" wp14:editId="4738EFDC">
                <wp:simplePos x="0" y="0"/>
                <wp:positionH relativeFrom="column">
                  <wp:posOffset>3650615</wp:posOffset>
                </wp:positionH>
                <wp:positionV relativeFrom="paragraph">
                  <wp:posOffset>248285</wp:posOffset>
                </wp:positionV>
                <wp:extent cx="2790825" cy="4026089"/>
                <wp:effectExtent l="19050" t="19050" r="28575" b="12700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4026089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025" w:rsidRPr="00F436A7" w:rsidRDefault="00E76025" w:rsidP="00E76025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事業者名</w:t>
                            </w:r>
                          </w:p>
                          <w:p w:rsidR="00F436A7" w:rsidRDefault="00E76025" w:rsidP="00E76025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F53428"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ボッカデラベルタ</w:t>
                            </w:r>
                          </w:p>
                          <w:p w:rsidR="00E76025" w:rsidRPr="00F436A7" w:rsidRDefault="00F436A7" w:rsidP="00E76025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　　　　　　　</w:t>
                            </w:r>
                            <w:r w:rsidR="00F53428"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イタリア</w:t>
                            </w:r>
                            <w:r w:rsidR="00F53428"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料理）</w:t>
                            </w:r>
                          </w:p>
                          <w:p w:rsidR="00E76025" w:rsidRPr="00F436A7" w:rsidRDefault="00E76025" w:rsidP="00E76025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住所</w:t>
                            </w:r>
                          </w:p>
                          <w:p w:rsidR="00E76025" w:rsidRPr="00F436A7" w:rsidRDefault="00E76025" w:rsidP="00E76025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F53428"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伊豆の国市古奈351-2</w:t>
                            </w:r>
                          </w:p>
                          <w:p w:rsidR="00F53428" w:rsidRPr="00F436A7" w:rsidRDefault="00F53428" w:rsidP="00E76025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  <w:p w:rsidR="00E76025" w:rsidRPr="00F436A7" w:rsidRDefault="00E76025" w:rsidP="00E76025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>商 品 名</w:t>
                            </w:r>
                          </w:p>
                          <w:p w:rsidR="00F53428" w:rsidRPr="00F436A7" w:rsidRDefault="00E76025" w:rsidP="00F53428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9742D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kern w:val="0"/>
                                <w:sz w:val="24"/>
                                <w:szCs w:val="24"/>
                              </w:rPr>
                              <w:t>小坂みかんの</w:t>
                            </w:r>
                            <w:bookmarkStart w:id="0" w:name="_GoBack"/>
                            <w:bookmarkEnd w:id="0"/>
                            <w:r w:rsidR="00F53428"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kern w:val="0"/>
                                <w:sz w:val="24"/>
                                <w:szCs w:val="24"/>
                              </w:rPr>
                              <w:t>シフォンケーキ</w:t>
                            </w:r>
                          </w:p>
                          <w:p w:rsidR="00F53428" w:rsidRPr="00F436A7" w:rsidRDefault="00F53428" w:rsidP="00F53428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kern w:val="0"/>
                                <w:sz w:val="24"/>
                                <w:szCs w:val="24"/>
                              </w:rPr>
                              <w:t xml:space="preserve">　小坂みかんのパウンドケーキ</w:t>
                            </w:r>
                          </w:p>
                          <w:p w:rsidR="00F53428" w:rsidRPr="00F436A7" w:rsidRDefault="00F53428" w:rsidP="00F53428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kern w:val="0"/>
                                <w:sz w:val="24"/>
                                <w:szCs w:val="24"/>
                              </w:rPr>
                              <w:t xml:space="preserve">　小坂みかんのムース</w:t>
                            </w:r>
                          </w:p>
                          <w:p w:rsidR="00F53428" w:rsidRPr="00F436A7" w:rsidRDefault="00F53428" w:rsidP="00F53428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kern w:val="0"/>
                                <w:sz w:val="24"/>
                                <w:szCs w:val="24"/>
                              </w:rPr>
                              <w:t xml:space="preserve">　小坂みかんのトーストバター</w:t>
                            </w:r>
                          </w:p>
                          <w:p w:rsidR="00F53428" w:rsidRPr="00F436A7" w:rsidRDefault="00F53428" w:rsidP="00F53428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kern w:val="0"/>
                                <w:sz w:val="24"/>
                                <w:szCs w:val="24"/>
                              </w:rPr>
                              <w:t xml:space="preserve">　小坂みかんのドライフルーツ</w:t>
                            </w:r>
                          </w:p>
                          <w:p w:rsidR="00E76025" w:rsidRPr="00F436A7" w:rsidRDefault="00F53428" w:rsidP="00E76025">
                            <w:pPr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1F497D" w:themeColor="text2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F436A7">
                              <w:rPr>
                                <w:rFonts w:ascii="HG創英角ｺﾞｼｯｸUB" w:eastAsia="HG創英角ｺﾞｼｯｸUB" w:hAnsi="HG創英角ｺﾞｼｯｸUB" w:hint="eastAsia"/>
                                <w:color w:val="1F497D" w:themeColor="text2"/>
                                <w:kern w:val="0"/>
                                <w:sz w:val="24"/>
                                <w:szCs w:val="24"/>
                              </w:rPr>
                              <w:t xml:space="preserve">　小坂みかんパウダー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8" o:spid="_x0000_s1033" style="position:absolute;margin-left:287.45pt;margin-top:19.55pt;width:219.75pt;height:31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" fillcolor="#ffc000" strokecolor="#ffc000" strokeweight="3pt">
                <v:textbox>
                  <w:txbxContent>
                    <w:p w:rsidR="00E76025" w:rsidRPr="00F436A7" w:rsidRDefault="00E76025" w:rsidP="00E76025">
                      <w:pPr>
                        <w:jc w:val="left"/>
                        <w:rPr>
                          <w:rFonts w:ascii="HG創英角ｺﾞｼｯｸUB" w:eastAsia="HG創英角ｺﾞｼｯｸUB" w:hAnsi="HG創英角ｺﾞｼｯｸUB"/>
                          <w:color w:val="1F497D" w:themeColor="text2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>事業者名</w:t>
                      </w:r>
                    </w:p>
                    <w:p w:rsidR="00F436A7" w:rsidRDefault="00E76025" w:rsidP="00E76025">
                      <w:pPr>
                        <w:jc w:val="left"/>
                        <w:rPr>
                          <w:rFonts w:ascii="HG創英角ｺﾞｼｯｸUB" w:eastAsia="HG創英角ｺﾞｼｯｸUB" w:hAnsi="HG創英角ｺﾞｼｯｸUB"/>
                          <w:color w:val="1F497D" w:themeColor="text2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 xml:space="preserve">　</w:t>
                      </w:r>
                      <w:r w:rsidR="00F53428"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>ボッカデラベルタ</w:t>
                      </w:r>
                    </w:p>
                    <w:p w:rsidR="00E76025" w:rsidRPr="00F436A7" w:rsidRDefault="00F436A7" w:rsidP="00E76025">
                      <w:pPr>
                        <w:jc w:val="left"/>
                        <w:rPr>
                          <w:rFonts w:ascii="HG創英角ｺﾞｼｯｸUB" w:eastAsia="HG創英角ｺﾞｼｯｸUB" w:hAnsi="HG創英角ｺﾞｼｯｸUB"/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 xml:space="preserve">　　　　　　　</w:t>
                      </w:r>
                      <w:r w:rsidR="00F53428"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>イタリア</w:t>
                      </w:r>
                      <w:r w:rsidR="00F53428"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>料理）</w:t>
                      </w:r>
                    </w:p>
                    <w:p w:rsidR="00E76025" w:rsidRPr="00F436A7" w:rsidRDefault="00E76025" w:rsidP="00E76025">
                      <w:pPr>
                        <w:jc w:val="left"/>
                        <w:rPr>
                          <w:rFonts w:ascii="HG創英角ｺﾞｼｯｸUB" w:eastAsia="HG創英角ｺﾞｼｯｸUB" w:hAnsi="HG創英角ｺﾞｼｯｸUB"/>
                          <w:color w:val="1F497D" w:themeColor="text2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>住所</w:t>
                      </w:r>
                    </w:p>
                    <w:p w:rsidR="00E76025" w:rsidRPr="00F436A7" w:rsidRDefault="00E76025" w:rsidP="00E76025">
                      <w:pPr>
                        <w:jc w:val="left"/>
                        <w:rPr>
                          <w:rFonts w:ascii="HG創英角ｺﾞｼｯｸUB" w:eastAsia="HG創英角ｺﾞｼｯｸUB" w:hAnsi="HG創英角ｺﾞｼｯｸUB"/>
                          <w:color w:val="1F497D" w:themeColor="text2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 xml:space="preserve">　</w:t>
                      </w:r>
                      <w:r w:rsidR="00F53428"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>伊豆の国市古奈351-2</w:t>
                      </w:r>
                    </w:p>
                    <w:p w:rsidR="00F53428" w:rsidRPr="00F436A7" w:rsidRDefault="00F53428" w:rsidP="00E76025">
                      <w:pPr>
                        <w:jc w:val="left"/>
                        <w:rPr>
                          <w:rFonts w:ascii="HG創英角ｺﾞｼｯｸUB" w:eastAsia="HG創英角ｺﾞｼｯｸUB" w:hAnsi="HG創英角ｺﾞｼｯｸUB"/>
                          <w:color w:val="1F497D" w:themeColor="text2"/>
                          <w:sz w:val="24"/>
                          <w:szCs w:val="24"/>
                        </w:rPr>
                      </w:pPr>
                    </w:p>
                    <w:p w:rsidR="00E76025" w:rsidRPr="00F436A7" w:rsidRDefault="00E76025" w:rsidP="00E76025">
                      <w:pPr>
                        <w:jc w:val="left"/>
                        <w:rPr>
                          <w:rFonts w:ascii="HG創英角ｺﾞｼｯｸUB" w:eastAsia="HG創英角ｺﾞｼｯｸUB" w:hAnsi="HG創英角ｺﾞｼｯｸUB"/>
                          <w:color w:val="1F497D" w:themeColor="text2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>商 品 名</w:t>
                      </w:r>
                    </w:p>
                    <w:p w:rsidR="00F53428" w:rsidRPr="00F436A7" w:rsidRDefault="00E76025" w:rsidP="00F53428">
                      <w:pPr>
                        <w:jc w:val="left"/>
                        <w:rPr>
                          <w:rFonts w:ascii="HG創英角ｺﾞｼｯｸUB" w:eastAsia="HG創英角ｺﾞｼｯｸUB" w:hAnsi="HG創英角ｺﾞｼｯｸUB"/>
                          <w:color w:val="1F497D" w:themeColor="text2"/>
                          <w:kern w:val="0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sz w:val="24"/>
                          <w:szCs w:val="24"/>
                        </w:rPr>
                        <w:t xml:space="preserve">　</w:t>
                      </w:r>
                      <w:r w:rsidR="009742D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kern w:val="0"/>
                          <w:sz w:val="24"/>
                          <w:szCs w:val="24"/>
                        </w:rPr>
                        <w:t>小坂みかんの</w:t>
                      </w:r>
                      <w:bookmarkStart w:id="1" w:name="_GoBack"/>
                      <w:bookmarkEnd w:id="1"/>
                      <w:r w:rsidR="00F53428"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kern w:val="0"/>
                          <w:sz w:val="24"/>
                          <w:szCs w:val="24"/>
                        </w:rPr>
                        <w:t>シフォンケーキ</w:t>
                      </w:r>
                    </w:p>
                    <w:p w:rsidR="00F53428" w:rsidRPr="00F436A7" w:rsidRDefault="00F53428" w:rsidP="00F53428">
                      <w:pPr>
                        <w:jc w:val="left"/>
                        <w:rPr>
                          <w:rFonts w:ascii="HG創英角ｺﾞｼｯｸUB" w:eastAsia="HG創英角ｺﾞｼｯｸUB" w:hAnsi="HG創英角ｺﾞｼｯｸUB"/>
                          <w:color w:val="1F497D" w:themeColor="text2"/>
                          <w:kern w:val="0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kern w:val="0"/>
                          <w:sz w:val="24"/>
                          <w:szCs w:val="24"/>
                        </w:rPr>
                        <w:t xml:space="preserve">　小坂みかんのパウンドケーキ</w:t>
                      </w:r>
                    </w:p>
                    <w:p w:rsidR="00F53428" w:rsidRPr="00F436A7" w:rsidRDefault="00F53428" w:rsidP="00F53428">
                      <w:pPr>
                        <w:jc w:val="left"/>
                        <w:rPr>
                          <w:rFonts w:ascii="HG創英角ｺﾞｼｯｸUB" w:eastAsia="HG創英角ｺﾞｼｯｸUB" w:hAnsi="HG創英角ｺﾞｼｯｸUB"/>
                          <w:color w:val="1F497D" w:themeColor="text2"/>
                          <w:kern w:val="0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kern w:val="0"/>
                          <w:sz w:val="24"/>
                          <w:szCs w:val="24"/>
                        </w:rPr>
                        <w:t xml:space="preserve">　小坂みかんのムース</w:t>
                      </w:r>
                    </w:p>
                    <w:p w:rsidR="00F53428" w:rsidRPr="00F436A7" w:rsidRDefault="00F53428" w:rsidP="00F53428">
                      <w:pPr>
                        <w:jc w:val="left"/>
                        <w:rPr>
                          <w:rFonts w:ascii="HG創英角ｺﾞｼｯｸUB" w:eastAsia="HG創英角ｺﾞｼｯｸUB" w:hAnsi="HG創英角ｺﾞｼｯｸUB"/>
                          <w:color w:val="1F497D" w:themeColor="text2"/>
                          <w:kern w:val="0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kern w:val="0"/>
                          <w:sz w:val="24"/>
                          <w:szCs w:val="24"/>
                        </w:rPr>
                        <w:t xml:space="preserve">　小坂みかんのトーストバター</w:t>
                      </w:r>
                    </w:p>
                    <w:p w:rsidR="00F53428" w:rsidRPr="00F436A7" w:rsidRDefault="00F53428" w:rsidP="00F53428">
                      <w:pPr>
                        <w:jc w:val="left"/>
                        <w:rPr>
                          <w:rFonts w:ascii="HG創英角ｺﾞｼｯｸUB" w:eastAsia="HG創英角ｺﾞｼｯｸUB" w:hAnsi="HG創英角ｺﾞｼｯｸUB"/>
                          <w:color w:val="1F497D" w:themeColor="text2"/>
                          <w:kern w:val="0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kern w:val="0"/>
                          <w:sz w:val="24"/>
                          <w:szCs w:val="24"/>
                        </w:rPr>
                        <w:t xml:space="preserve">　小坂みかんのドライフルーツ</w:t>
                      </w:r>
                    </w:p>
                    <w:p w:rsidR="00E76025" w:rsidRPr="00F436A7" w:rsidRDefault="00F53428" w:rsidP="00E76025">
                      <w:pPr>
                        <w:jc w:val="left"/>
                        <w:rPr>
                          <w:rFonts w:ascii="HG創英角ｺﾞｼｯｸUB" w:eastAsia="HG創英角ｺﾞｼｯｸUB" w:hAnsi="HG創英角ｺﾞｼｯｸUB"/>
                          <w:color w:val="1F497D" w:themeColor="text2"/>
                          <w:kern w:val="0"/>
                          <w:sz w:val="24"/>
                          <w:szCs w:val="24"/>
                        </w:rPr>
                      </w:pPr>
                      <w:r w:rsidRPr="00F436A7">
                        <w:rPr>
                          <w:rFonts w:ascii="HG創英角ｺﾞｼｯｸUB" w:eastAsia="HG創英角ｺﾞｼｯｸUB" w:hAnsi="HG創英角ｺﾞｼｯｸUB" w:hint="eastAsia"/>
                          <w:color w:val="1F497D" w:themeColor="text2"/>
                          <w:kern w:val="0"/>
                          <w:sz w:val="24"/>
                          <w:szCs w:val="24"/>
                        </w:rPr>
                        <w:t xml:space="preserve">　小坂みかんパウダー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6713F93" wp14:editId="61A0BCBF">
            <wp:extent cx="3384000" cy="2256000"/>
            <wp:effectExtent l="0" t="0" r="6985" b="0"/>
            <wp:docPr id="19" name="図 19" descr="C:\Users\ys501891\Desktop\301111 6次化記者発表\IMG_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s501891\Desktop\301111 6次化記者発表\IMG_11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225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3428" w:rsidRPr="00E76025" w:rsidRDefault="00F53428" w:rsidP="00F436A7">
      <w:pPr>
        <w:jc w:val="left"/>
      </w:pPr>
      <w:r>
        <w:rPr>
          <w:rFonts w:hint="eastAsia"/>
          <w:noProof/>
        </w:rPr>
        <w:drawing>
          <wp:inline distT="0" distB="0" distL="0" distR="0" wp14:anchorId="60398083" wp14:editId="190403AC">
            <wp:extent cx="3384000" cy="2256000"/>
            <wp:effectExtent l="0" t="0" r="6985" b="0"/>
            <wp:docPr id="20" name="図 20" descr="C:\Users\ys501891\Desktop\301111 6次化記者発表\IMG_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s501891\Desktop\301111 6次化記者発表\IMG_11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225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53428" w:rsidRPr="00E76025" w:rsidSect="002E3C55">
      <w:headerReference w:type="default" r:id="rId17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97B" w:rsidRDefault="0061497B" w:rsidP="00847CEF">
      <w:r>
        <w:separator/>
      </w:r>
    </w:p>
  </w:endnote>
  <w:endnote w:type="continuationSeparator" w:id="0">
    <w:p w:rsidR="0061497B" w:rsidRDefault="0061497B" w:rsidP="00847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97B" w:rsidRDefault="0061497B" w:rsidP="00847CEF">
      <w:r>
        <w:separator/>
      </w:r>
    </w:p>
  </w:footnote>
  <w:footnote w:type="continuationSeparator" w:id="0">
    <w:p w:rsidR="0061497B" w:rsidRDefault="0061497B" w:rsidP="00847C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CEF" w:rsidRDefault="00F436A7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F8D217" wp14:editId="42A0B3CB">
              <wp:simplePos x="0" y="0"/>
              <wp:positionH relativeFrom="column">
                <wp:posOffset>-283779</wp:posOffset>
              </wp:positionH>
              <wp:positionV relativeFrom="paragraph">
                <wp:posOffset>-398495</wp:posOffset>
              </wp:positionV>
              <wp:extent cx="7173310" cy="1828800"/>
              <wp:effectExtent l="0" t="38100" r="0" b="39370"/>
              <wp:wrapNone/>
              <wp:docPr id="1" name="テキスト ボックス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7331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847CEF" w:rsidRPr="00847CEF" w:rsidRDefault="00847CEF" w:rsidP="00F436A7">
                          <w:pPr>
                            <w:pStyle w:val="a3"/>
                            <w:jc w:val="center"/>
                            <w:rPr>
                              <w:sz w:val="40"/>
                              <w:szCs w:val="40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1841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847CEF">
                            <w:rPr>
                              <w:rFonts w:hint="eastAsia"/>
                              <w:sz w:val="40"/>
                              <w:szCs w:val="40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1841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伊豆の国市</w:t>
                          </w:r>
                          <w:r w:rsidRPr="00847CEF">
                            <w:rPr>
                              <w:rFonts w:hint="eastAsia"/>
                              <w:sz w:val="40"/>
                              <w:szCs w:val="40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1841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6</w:t>
                          </w:r>
                          <w:r w:rsidRPr="00847CEF">
                            <w:rPr>
                              <w:rFonts w:hint="eastAsia"/>
                              <w:sz w:val="40"/>
                              <w:szCs w:val="40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1841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次化推進プロジェクト</w:t>
                          </w:r>
                          <w:r w:rsidR="00F436A7">
                            <w:rPr>
                              <w:rFonts w:hint="eastAsia"/>
                              <w:sz w:val="40"/>
                              <w:szCs w:val="40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1841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「いずろく」</w:t>
                          </w:r>
                          <w:r w:rsidRPr="00847CEF">
                            <w:rPr>
                              <w:rFonts w:hint="eastAsia"/>
                              <w:sz w:val="40"/>
                              <w:szCs w:val="40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1841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開発商品集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  <a:scene3d>
                        <a:camera prst="orthographicFront"/>
                        <a:lightRig rig="glow" dir="tl">
                          <a:rot lat="0" lon="0" rev="5400000"/>
                        </a:lightRig>
                      </a:scene3d>
                      <a:sp3d contourW="12700">
                        <a:bevelT w="25400" h="25400"/>
                        <a:contourClr>
                          <a:schemeClr val="accent6">
                            <a:shade val="73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テキスト ボックス 1" o:spid="_x0000_s1034" type="#_x0000_t202" style="position:absolute;left:0;text-align:left;margin-left:-22.35pt;margin-top:-31.4pt;width:564.8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" filled="f" stroked="f">
              <v:fill o:detectmouseclick="t"/>
              <v:textbox style="mso-fit-shape-to-text:t" inset="5.85pt,.7pt,5.85pt,.7pt">
                <w:txbxContent>
                  <w:p w:rsidR="00847CEF" w:rsidRPr="00847CEF" w:rsidRDefault="00847CEF" w:rsidP="00F436A7">
                    <w:pPr>
                      <w:pStyle w:val="a3"/>
                      <w:jc w:val="center"/>
                      <w:rPr>
                        <w:sz w:val="40"/>
                        <w:szCs w:val="40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1841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 w:rsidRPr="00847CEF">
                      <w:rPr>
                        <w:rFonts w:hint="eastAsia"/>
                        <w:sz w:val="40"/>
                        <w:szCs w:val="40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1841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伊豆の国市</w:t>
                    </w:r>
                    <w:r w:rsidRPr="00847CEF">
                      <w:rPr>
                        <w:rFonts w:hint="eastAsia"/>
                        <w:sz w:val="40"/>
                        <w:szCs w:val="40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1841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6</w:t>
                    </w:r>
                    <w:r w:rsidRPr="00847CEF">
                      <w:rPr>
                        <w:rFonts w:hint="eastAsia"/>
                        <w:sz w:val="40"/>
                        <w:szCs w:val="40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1841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次化推進プロジェクト</w:t>
                    </w:r>
                    <w:r w:rsidR="00F436A7">
                      <w:rPr>
                        <w:rFonts w:hint="eastAsia"/>
                        <w:sz w:val="40"/>
                        <w:szCs w:val="40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1841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「いずろく」</w:t>
                    </w:r>
                    <w:r w:rsidRPr="00847CEF">
                      <w:rPr>
                        <w:rFonts w:hint="eastAsia"/>
                        <w:sz w:val="40"/>
                        <w:szCs w:val="40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1841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開発商品集</w:t>
                    </w:r>
                  </w:p>
                </w:txbxContent>
              </v:textbox>
            </v:shape>
          </w:pict>
        </mc:Fallback>
      </mc:AlternateContent>
    </w:r>
    <w:r w:rsidR="00847CEF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86B5705" wp14:editId="58F62BBD">
              <wp:simplePos x="0" y="0"/>
              <wp:positionH relativeFrom="column">
                <wp:posOffset>1377315</wp:posOffset>
              </wp:positionH>
              <wp:positionV relativeFrom="paragraph">
                <wp:posOffset>29845</wp:posOffset>
              </wp:positionV>
              <wp:extent cx="4867275" cy="1828800"/>
              <wp:effectExtent l="0" t="38100" r="0" b="44450"/>
              <wp:wrapNone/>
              <wp:docPr id="3" name="テキスト ボックス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7275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847CEF" w:rsidRPr="00847CEF" w:rsidRDefault="00847CEF" w:rsidP="00847CEF">
                          <w:pPr>
                            <w:pStyle w:val="a3"/>
                            <w:jc w:val="center"/>
                            <w:rPr>
                              <w:b/>
                              <w:color w:val="FFC000"/>
                              <w:sz w:val="40"/>
                              <w:szCs w:val="40"/>
                              <w14:shadow w14:blurRad="79997" w14:dist="40005" w14:dir="504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1430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  <w14:props3d w14:extrusionH="0" w14:contourW="12700" w14:prstMaterial="warmMatte">
                                <w14:bevelT w14:w="25400" w14:h="25400" w14:prst="circle"/>
                                <w14:contourClr>
                                  <w14:schemeClr w14:val="accent6">
                                    <w14:shade w14:val="73000"/>
                                  </w14:schemeClr>
                                </w14:contourClr>
                              </w14:props3d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  <a:scene3d>
                        <a:camera prst="orthographicFront"/>
                        <a:lightRig rig="glow" dir="tl">
                          <a:rot lat="0" lon="0" rev="5400000"/>
                        </a:lightRig>
                      </a:scene3d>
                      <a:sp3d contourW="12700">
                        <a:bevelT w="25400" h="25400"/>
                        <a:contourClr>
                          <a:schemeClr val="accent6">
                            <a:shade val="73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テキスト ボックス 3" o:spid="_x0000_s1035" type="#_x0000_t202" style="position:absolute;left:0;text-align:left;margin-left:108.45pt;margin-top:2.35pt;width:383.2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" filled="f" stroked="f">
              <v:fill o:detectmouseclick="t"/>
              <v:textbox style="mso-fit-shape-to-text:t" inset="5.85pt,.7pt,5.85pt,.7pt">
                <w:txbxContent>
                  <w:p w:rsidR="00847CEF" w:rsidRPr="00847CEF" w:rsidRDefault="00847CEF" w:rsidP="00847CEF">
                    <w:pPr>
                      <w:pStyle w:val="a3"/>
                      <w:jc w:val="center"/>
                      <w:rPr>
                        <w:b/>
                        <w:color w:val="FFC000"/>
                        <w:sz w:val="40"/>
                        <w:szCs w:val="40"/>
                        <w14:shadow w14:blurRad="79997" w14:dist="40005" w14:dir="504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1430" w14:cap="flat" w14:cmpd="sng" w14:algn="ctr">
                          <w14:solidFill>
                            <w14:srgbClr w14:val="FFC000"/>
                          </w14:solidFill>
                          <w14:prstDash w14:val="solid"/>
                          <w14:round/>
                        </w14:textOutline>
                        <w14:props3d w14:extrusionH="0" w14:contourW="12700" w14:prstMaterial="warmMatte">
                          <w14:bevelT w14:w="25400" w14:h="25400" w14:prst="circle"/>
                          <w14:contourClr>
                            <w14:schemeClr w14:val="accent6">
                              <w14:shade w14:val="73000"/>
                            </w14:schemeClr>
                          </w14:contourClr>
                        </w14:props3d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5B6756"/>
    <w:multiLevelType w:val="hybridMultilevel"/>
    <w:tmpl w:val="2EFE439E"/>
    <w:lvl w:ilvl="0" w:tplc="04090001">
      <w:start w:val="1"/>
      <w:numFmt w:val="bullet"/>
      <w:lvlText w:val=""/>
      <w:lvlJc w:val="left"/>
      <w:pPr>
        <w:ind w:left="40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45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9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3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7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1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6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70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44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CEF"/>
    <w:rsid w:val="002E3C55"/>
    <w:rsid w:val="0061497B"/>
    <w:rsid w:val="00847CEF"/>
    <w:rsid w:val="009742D7"/>
    <w:rsid w:val="00AC1A6A"/>
    <w:rsid w:val="00BB5A0E"/>
    <w:rsid w:val="00E76025"/>
    <w:rsid w:val="00F436A7"/>
    <w:rsid w:val="00F5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7CE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47CEF"/>
  </w:style>
  <w:style w:type="paragraph" w:styleId="a5">
    <w:name w:val="footer"/>
    <w:basedOn w:val="a"/>
    <w:link w:val="a6"/>
    <w:uiPriority w:val="99"/>
    <w:unhideWhenUsed/>
    <w:rsid w:val="00847CE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47CEF"/>
  </w:style>
  <w:style w:type="paragraph" w:styleId="a7">
    <w:name w:val="Balloon Text"/>
    <w:basedOn w:val="a"/>
    <w:link w:val="a8"/>
    <w:uiPriority w:val="99"/>
    <w:semiHidden/>
    <w:unhideWhenUsed/>
    <w:rsid w:val="00847CE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47CEF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E76025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7CE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47CEF"/>
  </w:style>
  <w:style w:type="paragraph" w:styleId="a5">
    <w:name w:val="footer"/>
    <w:basedOn w:val="a"/>
    <w:link w:val="a6"/>
    <w:uiPriority w:val="99"/>
    <w:unhideWhenUsed/>
    <w:rsid w:val="00847CE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47CEF"/>
  </w:style>
  <w:style w:type="paragraph" w:styleId="a7">
    <w:name w:val="Balloon Text"/>
    <w:basedOn w:val="a"/>
    <w:link w:val="a8"/>
    <w:uiPriority w:val="99"/>
    <w:semiHidden/>
    <w:unhideWhenUsed/>
    <w:rsid w:val="00847CE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47CEF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E7602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F6A63C-2109-4BA7-AFEB-F0200CF2C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CD9286AD.dotm</Template>
  <TotalTime>61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白砂佑樹</dc:creator>
  <cp:lastModifiedBy>白砂　佑樹</cp:lastModifiedBy>
  <cp:revision>3</cp:revision>
  <cp:lastPrinted>2018-01-29T08:17:00Z</cp:lastPrinted>
  <dcterms:created xsi:type="dcterms:W3CDTF">2018-01-29T07:19:00Z</dcterms:created>
  <dcterms:modified xsi:type="dcterms:W3CDTF">2018-01-30T23:41:00Z</dcterms:modified>
</cp:coreProperties>
</file>