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17F" w:rsidRPr="00A31EFF" w:rsidRDefault="002B7601" w:rsidP="002B7601">
      <w:pPr>
        <w:rPr>
          <w:rFonts w:asciiTheme="majorEastAsia" w:eastAsiaTheme="majorEastAsia" w:hAnsiTheme="majorEastAsia"/>
          <w:b/>
          <w:i/>
          <w:sz w:val="36"/>
          <w:szCs w:val="36"/>
        </w:rPr>
      </w:pPr>
      <w:r w:rsidRPr="00A31EFF">
        <w:rPr>
          <w:rFonts w:asciiTheme="majorEastAsia" w:eastAsiaTheme="majorEastAsia" w:hAnsiTheme="majorEastAsia" w:hint="eastAsia"/>
          <w:b/>
          <w:i/>
          <w:color w:val="EEECE1" w:themeColor="background2"/>
          <w:sz w:val="36"/>
          <w:szCs w:val="3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■</w:t>
      </w:r>
      <w:r w:rsidR="00B7017F" w:rsidRPr="00A31EFF">
        <w:rPr>
          <w:rFonts w:asciiTheme="majorEastAsia" w:eastAsiaTheme="majorEastAsia" w:hAnsiTheme="majorEastAsia" w:hint="eastAsia"/>
          <w:b/>
          <w:i/>
          <w:color w:val="EEECE1" w:themeColor="background2"/>
          <w:sz w:val="36"/>
          <w:szCs w:val="3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韮山</w:t>
      </w:r>
      <w:r w:rsidR="00F408DC" w:rsidRPr="00A31EFF">
        <w:rPr>
          <w:rFonts w:asciiTheme="majorEastAsia" w:eastAsiaTheme="majorEastAsia" w:hAnsiTheme="majorEastAsia" w:hint="eastAsia"/>
          <w:b/>
          <w:i/>
          <w:color w:val="EEECE1" w:themeColor="background2"/>
          <w:sz w:val="36"/>
          <w:szCs w:val="3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ふれあい</w:t>
      </w:r>
      <w:r w:rsidR="00B7017F" w:rsidRPr="00A31EFF">
        <w:rPr>
          <w:rFonts w:asciiTheme="majorEastAsia" w:eastAsiaTheme="majorEastAsia" w:hAnsiTheme="majorEastAsia" w:hint="eastAsia"/>
          <w:b/>
          <w:i/>
          <w:color w:val="EEECE1" w:themeColor="background2"/>
          <w:sz w:val="36"/>
          <w:szCs w:val="36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農園</w:t>
      </w:r>
      <w:r w:rsidR="00D92F28" w:rsidRPr="00A31EFF">
        <w:rPr>
          <w:rFonts w:asciiTheme="majorEastAsia" w:eastAsiaTheme="majorEastAsia" w:hAnsiTheme="majorEastAsia" w:hint="eastAsia"/>
          <w:b/>
          <w:i/>
          <w:sz w:val="36"/>
          <w:szCs w:val="36"/>
        </w:rPr>
        <w:t xml:space="preserve">　</w:t>
      </w:r>
      <w:r w:rsidR="00F408DC" w:rsidRPr="00A31EFF">
        <w:rPr>
          <w:rFonts w:asciiTheme="majorEastAsia" w:eastAsiaTheme="majorEastAsia" w:hAnsiTheme="majorEastAsia" w:hint="eastAsia"/>
          <w:b/>
          <w:i/>
          <w:sz w:val="36"/>
          <w:szCs w:val="36"/>
        </w:rPr>
        <w:t>（伊豆の国市四日町160-3）</w:t>
      </w:r>
    </w:p>
    <w:p w:rsidR="002B7601" w:rsidRPr="00A31EFF" w:rsidRDefault="00A31EFF" w:rsidP="00362CD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</w:t>
      </w:r>
      <w:r w:rsidR="002B7601" w:rsidRPr="00A31EFF">
        <w:rPr>
          <w:rFonts w:asciiTheme="majorEastAsia" w:eastAsiaTheme="majorEastAsia" w:hAnsiTheme="majorEastAsia" w:hint="eastAsia"/>
          <w:b/>
          <w:sz w:val="24"/>
          <w:szCs w:val="24"/>
        </w:rPr>
        <w:t>地図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＞</w:t>
      </w:r>
    </w:p>
    <w:p w:rsidR="009371AF" w:rsidRPr="00A31EFF" w:rsidRDefault="009F23EF" w:rsidP="002B7601">
      <w:pPr>
        <w:rPr>
          <w:rFonts w:asciiTheme="majorEastAsia" w:eastAsiaTheme="majorEastAsia" w:hAnsiTheme="majorEastAsia"/>
          <w:b/>
        </w:rPr>
      </w:pPr>
      <w:r w:rsidRPr="00A31EF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F0D7CA3" wp14:editId="53734FD5">
                <wp:simplePos x="0" y="0"/>
                <wp:positionH relativeFrom="column">
                  <wp:posOffset>3333750</wp:posOffset>
                </wp:positionH>
                <wp:positionV relativeFrom="paragraph">
                  <wp:posOffset>1295400</wp:posOffset>
                </wp:positionV>
                <wp:extent cx="414020" cy="278130"/>
                <wp:effectExtent l="0" t="0" r="24130" b="26670"/>
                <wp:wrapNone/>
                <wp:docPr id="5" name="左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020" cy="278130"/>
                        </a:xfrm>
                        <a:prstGeom prst="leftArrow">
                          <a:avLst>
                            <a:gd name="adj1" fmla="val 4315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017F" w:rsidRDefault="00B7017F" w:rsidP="00B701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ここ</w:t>
                            </w:r>
                          </w:p>
                          <w:p w:rsidR="00B7017F" w:rsidRDefault="00B7017F" w:rsidP="00B701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7017F" w:rsidRPr="00B7017F" w:rsidRDefault="00B7017F" w:rsidP="00B7017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5" o:spid="_x0000_s1026" type="#_x0000_t66" style="position:absolute;left:0;text-align:left;margin-left:262.5pt;margin-top:102pt;width:32.6pt;height:21.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" adj="7255,6140" fillcolor="#4f81bd [3204]" strokecolor="#243f60 [1604]" strokeweight="2pt">
                <v:textbox>
                  <w:txbxContent>
                    <w:p w:rsidR="00B7017F" w:rsidRDefault="00B7017F" w:rsidP="00B7017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ここ</w:t>
                      </w:r>
                    </w:p>
                    <w:p w:rsidR="00B7017F" w:rsidRDefault="00B7017F" w:rsidP="00B7017F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7017F" w:rsidRPr="00B7017F" w:rsidRDefault="00B7017F" w:rsidP="00B7017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1EF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A7753" wp14:editId="37504F91">
                <wp:simplePos x="0" y="0"/>
                <wp:positionH relativeFrom="column">
                  <wp:posOffset>2848669</wp:posOffset>
                </wp:positionH>
                <wp:positionV relativeFrom="paragraph">
                  <wp:posOffset>1287442</wp:posOffset>
                </wp:positionV>
                <wp:extent cx="440570" cy="347334"/>
                <wp:effectExtent l="38100" t="38100" r="36195" b="3429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5399">
                          <a:off x="0" y="0"/>
                          <a:ext cx="440570" cy="347334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23EF" w:rsidRPr="009F23EF" w:rsidRDefault="009F23EF" w:rsidP="009F23E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F23EF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7" style="position:absolute;left:0;text-align:left;margin-left:224.3pt;margin-top:101.35pt;width:34.7pt;height:27.35pt;rotation:-21255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" fillcolor="#00b050" strokecolor="black [3213]" strokeweight="2pt">
                <v:stroke dashstyle="3 1"/>
                <v:textbox>
                  <w:txbxContent>
                    <w:p w:rsidR="009F23EF" w:rsidRPr="009F23EF" w:rsidRDefault="009F23EF" w:rsidP="009F23EF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9F23EF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農園</w:t>
                      </w:r>
                    </w:p>
                  </w:txbxContent>
                </v:textbox>
              </v:rect>
            </w:pict>
          </mc:Fallback>
        </mc:AlternateContent>
      </w:r>
      <w:r w:rsidR="002B7601" w:rsidRPr="00A31EFF">
        <w:rPr>
          <w:rFonts w:asciiTheme="majorEastAsia" w:eastAsiaTheme="majorEastAsia" w:hAnsiTheme="majorEastAsia"/>
          <w:noProof/>
        </w:rPr>
        <w:drawing>
          <wp:inline distT="0" distB="0" distL="0" distR="0" wp14:anchorId="1F095228" wp14:editId="43A19243">
            <wp:extent cx="6560288" cy="233203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97" cy="233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DC" w:rsidRPr="00A31EFF" w:rsidRDefault="00A31EFF" w:rsidP="00362CD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</w:t>
      </w:r>
      <w:r w:rsidR="00362CD8" w:rsidRPr="00A31EFF">
        <w:rPr>
          <w:rFonts w:asciiTheme="majorEastAsia" w:eastAsiaTheme="majorEastAsia" w:hAnsiTheme="majorEastAsia" w:hint="eastAsia"/>
          <w:b/>
          <w:sz w:val="24"/>
          <w:szCs w:val="24"/>
        </w:rPr>
        <w:t>現況</w:t>
      </w:r>
      <w:r w:rsidR="00F408DC" w:rsidRPr="00A31EFF">
        <w:rPr>
          <w:rFonts w:asciiTheme="majorEastAsia" w:eastAsiaTheme="majorEastAsia" w:hAnsiTheme="majorEastAsia" w:hint="eastAsia"/>
          <w:b/>
          <w:sz w:val="24"/>
          <w:szCs w:val="24"/>
        </w:rPr>
        <w:t>（2017.5月現在）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＞</w:t>
      </w:r>
    </w:p>
    <w:p w:rsidR="00F408DC" w:rsidRPr="00A31EFF" w:rsidRDefault="004A7FBC" w:rsidP="00F408DC">
      <w:pPr>
        <w:rPr>
          <w:rFonts w:asciiTheme="majorEastAsia" w:eastAsiaTheme="majorEastAsia" w:hAnsiTheme="majorEastAsia"/>
        </w:rPr>
      </w:pPr>
      <w:r w:rsidRPr="00A31EFF">
        <w:rPr>
          <w:rFonts w:asciiTheme="majorEastAsia" w:eastAsiaTheme="majorEastAsia" w:hAnsiTheme="majorEastAsia"/>
          <w:noProof/>
        </w:rPr>
        <w:drawing>
          <wp:inline distT="0" distB="0" distL="0" distR="0" wp14:anchorId="2874E3FE" wp14:editId="275B3DF9">
            <wp:extent cx="3214419" cy="2412966"/>
            <wp:effectExtent l="0" t="0" r="5080" b="6985"/>
            <wp:docPr id="8" name="図 8" descr="C:\Users\ys501891\Desktop\IMG_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501891\Desktop\IMG_65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90" cy="2415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EFF">
        <w:rPr>
          <w:rFonts w:asciiTheme="majorEastAsia" w:eastAsiaTheme="majorEastAsia" w:hAnsiTheme="majorEastAsia" w:hint="eastAsia"/>
        </w:rPr>
        <w:t xml:space="preserve">　</w:t>
      </w:r>
      <w:r w:rsidRPr="00A31EFF">
        <w:rPr>
          <w:rFonts w:asciiTheme="majorEastAsia" w:eastAsiaTheme="majorEastAsia" w:hAnsiTheme="majorEastAsia"/>
          <w:noProof/>
        </w:rPr>
        <w:drawing>
          <wp:inline distT="0" distB="0" distL="0" distR="0" wp14:anchorId="726543DC" wp14:editId="31E936EC">
            <wp:extent cx="3217653" cy="2415393"/>
            <wp:effectExtent l="0" t="0" r="1905" b="4445"/>
            <wp:docPr id="14" name="図 14" descr="C:\Users\ys501891\Desktop\IMG_6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s501891\Desktop\IMG_65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22" cy="24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01" w:rsidRPr="00A31EFF" w:rsidRDefault="004A7FBC" w:rsidP="00F408DC">
      <w:pPr>
        <w:rPr>
          <w:rFonts w:asciiTheme="majorEastAsia" w:eastAsiaTheme="majorEastAsia" w:hAnsiTheme="majorEastAsia"/>
        </w:rPr>
      </w:pPr>
      <w:r w:rsidRPr="00A31EFF"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5AECDA11" wp14:editId="4B76B250">
            <wp:extent cx="3209026" cy="2408917"/>
            <wp:effectExtent l="0" t="0" r="0" b="0"/>
            <wp:docPr id="18" name="図 18" descr="C:\Users\ys501891\Desktop\IMG_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s501891\Desktop\IMG_6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08" cy="240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DC" w:rsidRDefault="00F408DC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6E0C60" w:rsidRDefault="006E0C60">
      <w:pPr>
        <w:rPr>
          <w:rFonts w:asciiTheme="majorEastAsia" w:eastAsiaTheme="majorEastAsia" w:hAnsiTheme="majorEastAsia"/>
          <w:b/>
          <w:sz w:val="24"/>
          <w:szCs w:val="24"/>
        </w:rPr>
      </w:pPr>
    </w:p>
    <w:p w:rsidR="006E0C60" w:rsidRPr="00A31EFF" w:rsidRDefault="006E0C60">
      <w:pPr>
        <w:rPr>
          <w:rFonts w:asciiTheme="majorEastAsia" w:eastAsiaTheme="majorEastAsia" w:hAnsiTheme="majorEastAsia"/>
        </w:rPr>
      </w:pPr>
    </w:p>
    <w:p w:rsidR="00F408DC" w:rsidRPr="00A31EFF" w:rsidRDefault="00F408DC">
      <w:pPr>
        <w:rPr>
          <w:rFonts w:asciiTheme="majorEastAsia" w:eastAsiaTheme="majorEastAsia" w:hAnsiTheme="majorEastAsia"/>
          <w:i/>
        </w:rPr>
      </w:pPr>
    </w:p>
    <w:p w:rsidR="000F3055" w:rsidRPr="00A31EFF" w:rsidRDefault="000F3055">
      <w:pPr>
        <w:rPr>
          <w:rFonts w:asciiTheme="majorEastAsia" w:eastAsiaTheme="majorEastAsia" w:hAnsiTheme="majorEastAsia"/>
        </w:rPr>
      </w:pPr>
    </w:p>
    <w:p w:rsidR="00362CD8" w:rsidRPr="00A31EFF" w:rsidRDefault="002B7601">
      <w:pPr>
        <w:rPr>
          <w:rFonts w:asciiTheme="majorEastAsia" w:eastAsiaTheme="majorEastAsia" w:hAnsiTheme="majorEastAsia"/>
          <w:b/>
          <w:i/>
          <w:sz w:val="32"/>
          <w:szCs w:val="32"/>
        </w:rPr>
      </w:pPr>
      <w:r w:rsidRPr="00A31EFF">
        <w:rPr>
          <w:rFonts w:asciiTheme="majorEastAsia" w:eastAsiaTheme="majorEastAsia" w:hAnsiTheme="majorEastAsia" w:hint="eastAsia"/>
          <w:b/>
          <w:i/>
          <w:color w:val="EEECE1" w:themeColor="background2"/>
          <w:sz w:val="32"/>
          <w:szCs w:val="32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lastRenderedPageBreak/>
        <w:t>■</w:t>
      </w:r>
      <w:r w:rsidR="00EF2486" w:rsidRPr="00A31EFF">
        <w:rPr>
          <w:rFonts w:asciiTheme="majorEastAsia" w:eastAsiaTheme="majorEastAsia" w:hAnsiTheme="majorEastAsia" w:hint="eastAsia"/>
          <w:b/>
          <w:i/>
          <w:color w:val="EEECE1" w:themeColor="background2"/>
          <w:sz w:val="32"/>
          <w:szCs w:val="32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長岡</w:t>
      </w:r>
      <w:r w:rsidR="00B7017F" w:rsidRPr="00A31EFF">
        <w:rPr>
          <w:rFonts w:asciiTheme="majorEastAsia" w:eastAsiaTheme="majorEastAsia" w:hAnsiTheme="majorEastAsia" w:hint="eastAsia"/>
          <w:b/>
          <w:i/>
          <w:color w:val="EEECE1" w:themeColor="background2"/>
          <w:sz w:val="32"/>
          <w:szCs w:val="32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市民農園</w:t>
      </w:r>
      <w:r w:rsidR="00D92F28" w:rsidRPr="00A31EFF">
        <w:rPr>
          <w:rFonts w:asciiTheme="majorEastAsia" w:eastAsiaTheme="majorEastAsia" w:hAnsiTheme="majorEastAsia" w:hint="eastAsia"/>
          <w:b/>
          <w:i/>
          <w:sz w:val="32"/>
          <w:szCs w:val="32"/>
        </w:rPr>
        <w:t xml:space="preserve">　</w:t>
      </w:r>
      <w:r w:rsidR="00F408DC" w:rsidRPr="00A31EFF">
        <w:rPr>
          <w:rFonts w:asciiTheme="majorEastAsia" w:eastAsiaTheme="majorEastAsia" w:hAnsiTheme="majorEastAsia" w:hint="eastAsia"/>
          <w:b/>
          <w:i/>
          <w:sz w:val="32"/>
          <w:szCs w:val="32"/>
        </w:rPr>
        <w:t>（伊豆の国市長岡286）</w:t>
      </w:r>
    </w:p>
    <w:p w:rsidR="000F3055" w:rsidRPr="00A31EFF" w:rsidRDefault="00A31EFF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</w:t>
      </w:r>
      <w:r w:rsidR="000F3055" w:rsidRPr="00A31EFF">
        <w:rPr>
          <w:rFonts w:asciiTheme="majorEastAsia" w:eastAsiaTheme="majorEastAsia" w:hAnsiTheme="majorEastAsia" w:hint="eastAsia"/>
          <w:b/>
          <w:sz w:val="24"/>
          <w:szCs w:val="24"/>
        </w:rPr>
        <w:t>地図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＞</w:t>
      </w:r>
    </w:p>
    <w:p w:rsidR="00B7017F" w:rsidRPr="00A31EFF" w:rsidRDefault="004A7FBC">
      <w:pPr>
        <w:rPr>
          <w:rFonts w:asciiTheme="majorEastAsia" w:eastAsiaTheme="majorEastAsia" w:hAnsiTheme="majorEastAsia"/>
        </w:rPr>
      </w:pPr>
      <w:r w:rsidRPr="00A31EF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A395BC" wp14:editId="55B40BA3">
                <wp:simplePos x="0" y="0"/>
                <wp:positionH relativeFrom="column">
                  <wp:posOffset>99060</wp:posOffset>
                </wp:positionH>
                <wp:positionV relativeFrom="paragraph">
                  <wp:posOffset>1487170</wp:posOffset>
                </wp:positionV>
                <wp:extent cx="896620" cy="249555"/>
                <wp:effectExtent l="0" t="0" r="17780" b="1714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249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7B68" w:rsidRPr="00882314" w:rsidRDefault="001B7B68" w:rsidP="001B7B6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82314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駐車場（高架下）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8" style="position:absolute;left:0;text-align:left;margin-left:7.8pt;margin-top:117.1pt;width:70.6pt;height:1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" fillcolor="#4f81bd [3204]" strokecolor="#243f60 [1604]" strokeweight="2pt">
                <v:textbox inset="0,0,0,0">
                  <w:txbxContent>
                    <w:p w:rsidR="001B7B68" w:rsidRPr="00882314" w:rsidRDefault="001B7B68" w:rsidP="001B7B6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 w:rsidRPr="00882314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駐車場（高架下）</w:t>
                      </w:r>
                    </w:p>
                  </w:txbxContent>
                </v:textbox>
              </v:rect>
            </w:pict>
          </mc:Fallback>
        </mc:AlternateContent>
      </w:r>
      <w:r w:rsidRPr="00A31EF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2F4AD9" wp14:editId="6C57507B">
                <wp:simplePos x="0" y="0"/>
                <wp:positionH relativeFrom="column">
                  <wp:posOffset>569595</wp:posOffset>
                </wp:positionH>
                <wp:positionV relativeFrom="paragraph">
                  <wp:posOffset>1933575</wp:posOffset>
                </wp:positionV>
                <wp:extent cx="382270" cy="221615"/>
                <wp:effectExtent l="42227" t="33973" r="40958" b="2857"/>
                <wp:wrapNone/>
                <wp:docPr id="15" name="左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2893">
                          <a:off x="0" y="0"/>
                          <a:ext cx="382270" cy="221615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7B68" w:rsidRDefault="001B7B68" w:rsidP="001B7B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ここ</w:t>
                            </w:r>
                          </w:p>
                          <w:p w:rsidR="001B7B68" w:rsidRDefault="001B7B68" w:rsidP="001B7B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B7B68" w:rsidRPr="00B7017F" w:rsidRDefault="001B7B68" w:rsidP="001B7B6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15" o:spid="_x0000_s1029" type="#_x0000_t66" style="position:absolute;left:0;text-align:left;margin-left:44.85pt;margin-top:152.25pt;width:30.1pt;height:17.45pt;rotation:-411468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" adj="6261" fillcolor="#4f81bd [3204]" strokecolor="#243f60 [1604]" strokeweight="2pt">
                <v:textbox>
                  <w:txbxContent>
                    <w:p w:rsidR="001B7B68" w:rsidRDefault="001B7B68" w:rsidP="001B7B6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ここ</w:t>
                      </w:r>
                    </w:p>
                    <w:p w:rsidR="001B7B68" w:rsidRDefault="001B7B68" w:rsidP="001B7B68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1B7B68" w:rsidRPr="00B7017F" w:rsidRDefault="001B7B68" w:rsidP="001B7B68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1EF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B75CDE" wp14:editId="517296ED">
                <wp:simplePos x="0" y="0"/>
                <wp:positionH relativeFrom="column">
                  <wp:posOffset>427355</wp:posOffset>
                </wp:positionH>
                <wp:positionV relativeFrom="paragraph">
                  <wp:posOffset>2277745</wp:posOffset>
                </wp:positionV>
                <wp:extent cx="440055" cy="167005"/>
                <wp:effectExtent l="19050" t="152400" r="17145" b="137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12017">
                          <a:off x="0" y="0"/>
                          <a:ext cx="440055" cy="167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6" style="position:absolute;left:0;text-align:left;margin-left:33.65pt;margin-top:179.35pt;width:34.65pt;height:13.15pt;rotation:2634566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" filled="f" strokecolor="black [3213]" strokeweight="2pt">
                <v:stroke dashstyle="3 1"/>
              </v:rect>
            </w:pict>
          </mc:Fallback>
        </mc:AlternateContent>
      </w:r>
      <w:r w:rsidR="001B7B68" w:rsidRPr="00A31EF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14D9B1" wp14:editId="1EF01BBE">
                <wp:simplePos x="0" y="0"/>
                <wp:positionH relativeFrom="column">
                  <wp:posOffset>882926</wp:posOffset>
                </wp:positionH>
                <wp:positionV relativeFrom="paragraph">
                  <wp:posOffset>497176</wp:posOffset>
                </wp:positionV>
                <wp:extent cx="417544" cy="218320"/>
                <wp:effectExtent l="19050" t="38100" r="20955" b="10795"/>
                <wp:wrapNone/>
                <wp:docPr id="1" name="左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112">
                          <a:off x="0" y="0"/>
                          <a:ext cx="417544" cy="218320"/>
                        </a:xfrm>
                        <a:prstGeom prst="leftArrow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08DC" w:rsidRDefault="00F408DC" w:rsidP="00F408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ここ</w:t>
                            </w:r>
                          </w:p>
                          <w:p w:rsidR="00F408DC" w:rsidRDefault="00F408DC" w:rsidP="00F408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408DC" w:rsidRPr="00B7017F" w:rsidRDefault="00F408DC" w:rsidP="00F408D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1" o:spid="_x0000_s1030" type="#_x0000_t66" style="position:absolute;left:0;text-align:left;margin-left:69.5pt;margin-top:39.15pt;width:32.9pt;height:17.2pt;rotation:414091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" adj="5647" fillcolor="#4f81bd [3204]" strokecolor="#243f60 [1604]" strokeweight="2pt">
                <v:textbox>
                  <w:txbxContent>
                    <w:p w:rsidR="00F408DC" w:rsidRDefault="00F408DC" w:rsidP="00F408DC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ここ</w:t>
                      </w:r>
                    </w:p>
                    <w:p w:rsidR="00F408DC" w:rsidRDefault="00F408DC" w:rsidP="00F408DC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F408DC" w:rsidRPr="00B7017F" w:rsidRDefault="00F408DC" w:rsidP="00F408D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B68" w:rsidRPr="00A31EFF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650397" wp14:editId="4A47A134">
                <wp:simplePos x="0" y="0"/>
                <wp:positionH relativeFrom="column">
                  <wp:posOffset>219075</wp:posOffset>
                </wp:positionH>
                <wp:positionV relativeFrom="paragraph">
                  <wp:posOffset>392430</wp:posOffset>
                </wp:positionV>
                <wp:extent cx="569595" cy="373380"/>
                <wp:effectExtent l="38100" t="57150" r="40005" b="647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7661">
                          <a:off x="0" y="0"/>
                          <a:ext cx="569595" cy="3733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4D8C" w:rsidRPr="001B7B68" w:rsidRDefault="001B7B68" w:rsidP="007D4D8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B7B68">
                              <w:rPr>
                                <w:rFonts w:hint="eastAsia"/>
                                <w:color w:val="000000" w:themeColor="text1"/>
                              </w:rPr>
                              <w:t>農園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31" style="position:absolute;left:0;text-align:left;margin-left:17.25pt;margin-top:30.9pt;width:44.85pt;height:29.4pt;rotation:-47222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" fillcolor="#00b050" strokecolor="black [3213]" strokeweight="2pt">
                <v:stroke dashstyle="3 1"/>
                <v:textbox>
                  <w:txbxContent>
                    <w:p w:rsidR="007D4D8C" w:rsidRPr="001B7B68" w:rsidRDefault="001B7B68" w:rsidP="007D4D8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B7B68">
                        <w:rPr>
                          <w:rFonts w:hint="eastAsia"/>
                          <w:color w:val="000000" w:themeColor="text1"/>
                        </w:rPr>
                        <w:t>農園</w:t>
                      </w:r>
                    </w:p>
                  </w:txbxContent>
                </v:textbox>
              </v:rect>
            </w:pict>
          </mc:Fallback>
        </mc:AlternateContent>
      </w:r>
      <w:r w:rsidR="00B7017F" w:rsidRPr="00A31EFF">
        <w:rPr>
          <w:rFonts w:asciiTheme="majorEastAsia" w:eastAsiaTheme="majorEastAsia" w:hAnsiTheme="majorEastAsia" w:hint="eastAsia"/>
          <w:noProof/>
        </w:rPr>
        <w:drawing>
          <wp:inline distT="0" distB="0" distL="0" distR="0" wp14:anchorId="39003091" wp14:editId="5753FAFF">
            <wp:extent cx="6482686" cy="2755237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504" cy="27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01" w:rsidRPr="00A31EFF" w:rsidRDefault="00A31EFF" w:rsidP="00362CD8">
      <w:pPr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＜</w:t>
      </w:r>
      <w:r w:rsidR="00362CD8" w:rsidRPr="00A31EFF">
        <w:rPr>
          <w:rFonts w:asciiTheme="majorEastAsia" w:eastAsiaTheme="majorEastAsia" w:hAnsiTheme="majorEastAsia" w:hint="eastAsia"/>
          <w:b/>
          <w:sz w:val="24"/>
          <w:szCs w:val="24"/>
        </w:rPr>
        <w:t>現況</w:t>
      </w:r>
      <w:r w:rsidR="002B7601" w:rsidRPr="00A31EFF">
        <w:rPr>
          <w:rFonts w:asciiTheme="majorEastAsia" w:eastAsiaTheme="majorEastAsia" w:hAnsiTheme="majorEastAsia" w:hint="eastAsia"/>
          <w:b/>
          <w:sz w:val="24"/>
          <w:szCs w:val="24"/>
        </w:rPr>
        <w:t>（2017.5月現在）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＞</w:t>
      </w:r>
    </w:p>
    <w:p w:rsidR="002B7601" w:rsidRPr="00A31EFF" w:rsidRDefault="004A7FBC" w:rsidP="002B7601">
      <w:pPr>
        <w:rPr>
          <w:rFonts w:asciiTheme="majorEastAsia" w:eastAsiaTheme="majorEastAsia" w:hAnsiTheme="majorEastAsia"/>
          <w:sz w:val="24"/>
          <w:szCs w:val="24"/>
        </w:rPr>
      </w:pPr>
      <w:r w:rsidRPr="00A31EFF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BD0FE0D" wp14:editId="2BAF0467">
            <wp:extent cx="3203204" cy="2404546"/>
            <wp:effectExtent l="0" t="0" r="0" b="0"/>
            <wp:docPr id="19" name="図 19" descr="C:\Users\ys501891\Desktop\IMG_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s501891\Desktop\IMG_65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005" cy="24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EFF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Pr="00A31EFF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7448A86D" wp14:editId="2272429A">
            <wp:extent cx="3209026" cy="2408916"/>
            <wp:effectExtent l="0" t="0" r="0" b="0"/>
            <wp:docPr id="20" name="図 20" descr="C:\Users\ys501891\Desktop\IMG_6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501891\Desktop\IMG_65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19" cy="24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5D" w:rsidRPr="00A31EFF" w:rsidRDefault="004A7FBC" w:rsidP="002B7601">
      <w:pPr>
        <w:rPr>
          <w:rFonts w:asciiTheme="majorEastAsia" w:eastAsiaTheme="majorEastAsia" w:hAnsiTheme="majorEastAsia"/>
          <w:sz w:val="24"/>
          <w:szCs w:val="24"/>
        </w:rPr>
      </w:pPr>
      <w:r w:rsidRPr="00A31EFF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1471E218" wp14:editId="6FFB6584">
            <wp:extent cx="3200400" cy="2402441"/>
            <wp:effectExtent l="0" t="0" r="0" b="0"/>
            <wp:docPr id="21" name="図 21" descr="C:\Users\ys501891\Desktop\IMG_6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s501891\Desktop\IMG_6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69" cy="240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D8" w:rsidRPr="00A31EFF" w:rsidRDefault="00362CD8" w:rsidP="002B7601">
      <w:pPr>
        <w:rPr>
          <w:rFonts w:asciiTheme="majorEastAsia" w:eastAsiaTheme="majorEastAsia" w:hAnsiTheme="majorEastAsia"/>
          <w:sz w:val="24"/>
          <w:szCs w:val="24"/>
        </w:rPr>
      </w:pPr>
    </w:p>
    <w:p w:rsidR="00317A5D" w:rsidRPr="00A31EFF" w:rsidRDefault="00317A5D" w:rsidP="002B7601">
      <w:pPr>
        <w:rPr>
          <w:rFonts w:asciiTheme="majorEastAsia" w:eastAsiaTheme="majorEastAsia" w:hAnsiTheme="majorEastAsia"/>
          <w:sz w:val="24"/>
          <w:szCs w:val="24"/>
        </w:rPr>
      </w:pPr>
    </w:p>
    <w:p w:rsidR="000F3055" w:rsidRPr="00A31EFF" w:rsidRDefault="000F3055" w:rsidP="002B7601">
      <w:pPr>
        <w:rPr>
          <w:rFonts w:asciiTheme="majorEastAsia" w:eastAsiaTheme="majorEastAsia" w:hAnsiTheme="majorEastAsia"/>
          <w:sz w:val="24"/>
          <w:szCs w:val="24"/>
        </w:rPr>
      </w:pPr>
    </w:p>
    <w:p w:rsidR="00317A5D" w:rsidRPr="00A31EFF" w:rsidRDefault="00317A5D" w:rsidP="00362CD8">
      <w:pPr>
        <w:ind w:firstLineChars="100" w:firstLine="210"/>
        <w:rPr>
          <w:rFonts w:asciiTheme="majorEastAsia" w:eastAsiaTheme="majorEastAsia" w:hAnsiTheme="majorEastAsia"/>
          <w:szCs w:val="21"/>
        </w:rPr>
      </w:pPr>
      <w:r w:rsidRPr="00A31EFF">
        <w:rPr>
          <w:rFonts w:asciiTheme="majorEastAsia" w:eastAsiaTheme="majorEastAsia" w:hAnsiTheme="majorEastAsia" w:hint="eastAsia"/>
          <w:szCs w:val="21"/>
        </w:rPr>
        <w:lastRenderedPageBreak/>
        <w:t>駐車場</w:t>
      </w:r>
    </w:p>
    <w:p w:rsidR="002B7601" w:rsidRPr="00A31EFF" w:rsidRDefault="00432333" w:rsidP="002B7601">
      <w:pPr>
        <w:rPr>
          <w:rFonts w:asciiTheme="majorEastAsia" w:eastAsiaTheme="majorEastAsia" w:hAnsiTheme="majorEastAsia"/>
          <w:sz w:val="24"/>
          <w:szCs w:val="24"/>
        </w:rPr>
      </w:pPr>
      <w:r w:rsidRPr="00A31EFF">
        <w:rPr>
          <w:rFonts w:asciiTheme="majorEastAsia" w:eastAsiaTheme="majorEastAsia" w:hAnsiTheme="maj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727F01" wp14:editId="357EFB31">
                <wp:simplePos x="0" y="0"/>
                <wp:positionH relativeFrom="column">
                  <wp:posOffset>723900</wp:posOffset>
                </wp:positionH>
                <wp:positionV relativeFrom="paragraph">
                  <wp:posOffset>1104900</wp:posOffset>
                </wp:positionV>
                <wp:extent cx="609600" cy="285750"/>
                <wp:effectExtent l="0" t="19050" r="38100" b="38100"/>
                <wp:wrapNone/>
                <wp:docPr id="24" name="右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857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4" o:spid="_x0000_s1026" type="#_x0000_t13" style="position:absolute;left:0;text-align:left;margin-left:57pt;margin-top:87pt;width:48pt;height:22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" adj="16538" fillcolor="yellow" strokecolor="black [3213]" strokeweight="2pt"/>
            </w:pict>
          </mc:Fallback>
        </mc:AlternateContent>
      </w:r>
      <w:r w:rsidR="004A7FBC" w:rsidRPr="00A31EFF">
        <w:rPr>
          <w:rFonts w:asciiTheme="majorEastAsia" w:eastAsiaTheme="majorEastAsia" w:hAnsiTheme="majorEastAsia" w:hint="eastAsia"/>
          <w:noProof/>
          <w:sz w:val="24"/>
          <w:szCs w:val="24"/>
        </w:rPr>
        <w:drawing>
          <wp:inline distT="0" distB="0" distL="0" distR="0" wp14:anchorId="6377589F" wp14:editId="748FB316">
            <wp:extent cx="3209925" cy="2408287"/>
            <wp:effectExtent l="0" t="0" r="0" b="0"/>
            <wp:docPr id="22" name="図 22" descr="C:\Users\ys501891\Desktop\IMG_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s501891\Desktop\IMG_65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29" cy="241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A5D" w:rsidRPr="00A31EFF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317A5D" w:rsidRPr="00A31EFF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7D63F57" wp14:editId="0148B91D">
            <wp:extent cx="3210236" cy="2409825"/>
            <wp:effectExtent l="0" t="0" r="9525" b="0"/>
            <wp:docPr id="23" name="図 23" descr="C:\Users\ys501891\Desktop\IMG_6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s501891\Desktop\IMG_6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79" cy="241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2B7601" w:rsidRPr="00A31EFF" w:rsidRDefault="002B7601" w:rsidP="002B7601">
      <w:pPr>
        <w:rPr>
          <w:rFonts w:asciiTheme="majorEastAsia" w:eastAsiaTheme="majorEastAsia" w:hAnsiTheme="majorEastAsia"/>
        </w:rPr>
      </w:pPr>
    </w:p>
    <w:p w:rsidR="00317A5D" w:rsidRPr="00A31EFF" w:rsidRDefault="00317A5D" w:rsidP="002B7601">
      <w:pPr>
        <w:rPr>
          <w:rFonts w:asciiTheme="majorEastAsia" w:eastAsiaTheme="majorEastAsia" w:hAnsiTheme="majorEastAsia"/>
        </w:rPr>
      </w:pPr>
    </w:p>
    <w:p w:rsidR="00317A5D" w:rsidRPr="00A31EFF" w:rsidRDefault="00317A5D" w:rsidP="002B7601">
      <w:pPr>
        <w:rPr>
          <w:rFonts w:asciiTheme="majorEastAsia" w:eastAsiaTheme="majorEastAsia" w:hAnsiTheme="majorEastAsia"/>
        </w:rPr>
      </w:pPr>
    </w:p>
    <w:p w:rsidR="00317A5D" w:rsidRPr="00A31EFF" w:rsidRDefault="00317A5D" w:rsidP="002B7601">
      <w:pPr>
        <w:rPr>
          <w:rFonts w:asciiTheme="majorEastAsia" w:eastAsiaTheme="majorEastAsia" w:hAnsiTheme="majorEastAsia"/>
        </w:rPr>
      </w:pPr>
    </w:p>
    <w:p w:rsidR="00317A5D" w:rsidRPr="00A31EFF" w:rsidRDefault="00317A5D" w:rsidP="002B7601">
      <w:pPr>
        <w:rPr>
          <w:rFonts w:asciiTheme="majorEastAsia" w:eastAsiaTheme="majorEastAsia" w:hAnsiTheme="majorEastAsia"/>
        </w:rPr>
      </w:pPr>
    </w:p>
    <w:p w:rsidR="00317A5D" w:rsidRPr="00A31EFF" w:rsidRDefault="00317A5D" w:rsidP="002B7601">
      <w:pPr>
        <w:rPr>
          <w:rFonts w:asciiTheme="majorEastAsia" w:eastAsiaTheme="majorEastAsia" w:hAnsiTheme="majorEastAsia"/>
        </w:rPr>
      </w:pPr>
    </w:p>
    <w:p w:rsidR="00317A5D" w:rsidRPr="00A31EFF" w:rsidRDefault="00317A5D" w:rsidP="002B7601">
      <w:pPr>
        <w:rPr>
          <w:rFonts w:asciiTheme="majorEastAsia" w:eastAsiaTheme="majorEastAsia" w:hAnsiTheme="majorEastAsia"/>
        </w:rPr>
      </w:pPr>
    </w:p>
    <w:p w:rsidR="00317A5D" w:rsidRPr="00A31EFF" w:rsidRDefault="00317A5D" w:rsidP="002B7601">
      <w:pPr>
        <w:rPr>
          <w:rFonts w:asciiTheme="majorEastAsia" w:eastAsiaTheme="majorEastAsia" w:hAnsiTheme="majorEastAsia"/>
        </w:rPr>
      </w:pPr>
    </w:p>
    <w:p w:rsidR="00362CD8" w:rsidRPr="00A31EFF" w:rsidRDefault="00362CD8" w:rsidP="002B7601">
      <w:pPr>
        <w:rPr>
          <w:rFonts w:asciiTheme="majorEastAsia" w:eastAsiaTheme="majorEastAsia" w:hAnsiTheme="majorEastAsia"/>
        </w:rPr>
      </w:pPr>
    </w:p>
    <w:p w:rsidR="00362CD8" w:rsidRPr="00A31EFF" w:rsidRDefault="00362CD8" w:rsidP="002B7601">
      <w:pPr>
        <w:rPr>
          <w:rFonts w:asciiTheme="majorEastAsia" w:eastAsiaTheme="majorEastAsia" w:hAnsiTheme="majorEastAsia"/>
        </w:rPr>
      </w:pPr>
    </w:p>
    <w:p w:rsidR="00362CD8" w:rsidRPr="00A31EFF" w:rsidRDefault="00362CD8" w:rsidP="002B7601">
      <w:pPr>
        <w:rPr>
          <w:rFonts w:asciiTheme="majorEastAsia" w:eastAsiaTheme="majorEastAsia" w:hAnsiTheme="majorEastAsia"/>
        </w:rPr>
      </w:pPr>
    </w:p>
    <w:p w:rsidR="00362CD8" w:rsidRPr="00A31EFF" w:rsidRDefault="00362CD8" w:rsidP="002B7601">
      <w:pPr>
        <w:rPr>
          <w:rFonts w:asciiTheme="majorEastAsia" w:eastAsiaTheme="majorEastAsia" w:hAnsiTheme="majorEastAsia"/>
        </w:rPr>
      </w:pPr>
    </w:p>
    <w:p w:rsidR="00362CD8" w:rsidRPr="00A31EFF" w:rsidRDefault="00362CD8" w:rsidP="002B7601">
      <w:pPr>
        <w:rPr>
          <w:rFonts w:asciiTheme="majorEastAsia" w:eastAsiaTheme="majorEastAsia" w:hAnsiTheme="majorEastAsia"/>
        </w:rPr>
      </w:pPr>
    </w:p>
    <w:p w:rsidR="00362CD8" w:rsidRPr="00A31EFF" w:rsidRDefault="00362CD8" w:rsidP="002B7601">
      <w:pPr>
        <w:rPr>
          <w:rFonts w:asciiTheme="majorEastAsia" w:eastAsiaTheme="majorEastAsia" w:hAnsiTheme="majorEastAsia"/>
        </w:rPr>
      </w:pPr>
    </w:p>
    <w:p w:rsidR="00362CD8" w:rsidRDefault="00362CD8" w:rsidP="002B7601">
      <w:pPr>
        <w:rPr>
          <w:rFonts w:asciiTheme="majorEastAsia" w:eastAsiaTheme="majorEastAsia" w:hAnsiTheme="majorEastAsia"/>
        </w:rPr>
      </w:pPr>
    </w:p>
    <w:p w:rsidR="006E0C60" w:rsidRDefault="006E0C60" w:rsidP="002B7601">
      <w:pPr>
        <w:rPr>
          <w:rFonts w:asciiTheme="majorEastAsia" w:eastAsiaTheme="majorEastAsia" w:hAnsiTheme="majorEastAsia"/>
        </w:rPr>
      </w:pPr>
    </w:p>
    <w:p w:rsidR="006E0C60" w:rsidRDefault="006E0C60" w:rsidP="002B7601">
      <w:pPr>
        <w:rPr>
          <w:rFonts w:asciiTheme="majorEastAsia" w:eastAsiaTheme="majorEastAsia" w:hAnsiTheme="majorEastAsia"/>
        </w:rPr>
      </w:pPr>
    </w:p>
    <w:p w:rsidR="006E0C60" w:rsidRPr="00A31EFF" w:rsidRDefault="006E0C60" w:rsidP="002B7601">
      <w:pPr>
        <w:rPr>
          <w:rFonts w:asciiTheme="majorEastAsia" w:eastAsiaTheme="majorEastAsia" w:hAnsiTheme="majorEastAsia"/>
        </w:rPr>
      </w:pPr>
      <w:bookmarkStart w:id="0" w:name="_GoBack"/>
      <w:bookmarkEnd w:id="0"/>
    </w:p>
    <w:sectPr w:rsidR="006E0C60" w:rsidRPr="00A31EFF" w:rsidSect="002B760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C60" w:rsidRDefault="00983C60" w:rsidP="002B7601">
      <w:r>
        <w:separator/>
      </w:r>
    </w:p>
  </w:endnote>
  <w:endnote w:type="continuationSeparator" w:id="0">
    <w:p w:rsidR="00983C60" w:rsidRDefault="00983C60" w:rsidP="002B7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C60" w:rsidRDefault="00983C60" w:rsidP="002B7601">
      <w:r>
        <w:separator/>
      </w:r>
    </w:p>
  </w:footnote>
  <w:footnote w:type="continuationSeparator" w:id="0">
    <w:p w:rsidR="00983C60" w:rsidRDefault="00983C60" w:rsidP="002B76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17F"/>
    <w:rsid w:val="000F3055"/>
    <w:rsid w:val="001B7B68"/>
    <w:rsid w:val="0021383B"/>
    <w:rsid w:val="002B7601"/>
    <w:rsid w:val="00317A5D"/>
    <w:rsid w:val="00362CD8"/>
    <w:rsid w:val="00432333"/>
    <w:rsid w:val="00496F7A"/>
    <w:rsid w:val="004A3DA5"/>
    <w:rsid w:val="004A7FBC"/>
    <w:rsid w:val="004B552C"/>
    <w:rsid w:val="005B41C8"/>
    <w:rsid w:val="006E0C60"/>
    <w:rsid w:val="007D4D8C"/>
    <w:rsid w:val="00866ED6"/>
    <w:rsid w:val="00882314"/>
    <w:rsid w:val="009371AF"/>
    <w:rsid w:val="009738F5"/>
    <w:rsid w:val="00983C60"/>
    <w:rsid w:val="009B7A57"/>
    <w:rsid w:val="009F23EF"/>
    <w:rsid w:val="00A31EFF"/>
    <w:rsid w:val="00B63F1F"/>
    <w:rsid w:val="00B7017F"/>
    <w:rsid w:val="00B85999"/>
    <w:rsid w:val="00CC4879"/>
    <w:rsid w:val="00D370DC"/>
    <w:rsid w:val="00D37718"/>
    <w:rsid w:val="00D41554"/>
    <w:rsid w:val="00D700F6"/>
    <w:rsid w:val="00D8422F"/>
    <w:rsid w:val="00D92F28"/>
    <w:rsid w:val="00DE5A10"/>
    <w:rsid w:val="00DF710C"/>
    <w:rsid w:val="00EF2486"/>
    <w:rsid w:val="00F408DC"/>
    <w:rsid w:val="00FF3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1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017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76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7601"/>
  </w:style>
  <w:style w:type="paragraph" w:styleId="a7">
    <w:name w:val="footer"/>
    <w:basedOn w:val="a"/>
    <w:link w:val="a8"/>
    <w:uiPriority w:val="99"/>
    <w:unhideWhenUsed/>
    <w:rsid w:val="002B76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76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1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7017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760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7601"/>
  </w:style>
  <w:style w:type="paragraph" w:styleId="a7">
    <w:name w:val="footer"/>
    <w:basedOn w:val="a"/>
    <w:link w:val="a8"/>
    <w:uiPriority w:val="99"/>
    <w:unhideWhenUsed/>
    <w:rsid w:val="002B76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76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BE0E05-6B34-4BF4-879E-5877B41BE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8CC76F6F.dotm</Template>
  <TotalTime>1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白砂佑樹</dc:creator>
  <cp:lastModifiedBy>菊地 凌輔</cp:lastModifiedBy>
  <cp:revision>3</cp:revision>
  <cp:lastPrinted>2017-05-23T00:58:00Z</cp:lastPrinted>
  <dcterms:created xsi:type="dcterms:W3CDTF">2022-04-14T23:39:00Z</dcterms:created>
  <dcterms:modified xsi:type="dcterms:W3CDTF">2022-04-14T23:40:00Z</dcterms:modified>
</cp:coreProperties>
</file>